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752" w:rsidRDefault="00CB3752" w:rsidP="002B40F4">
      <w:pPr>
        <w:jc w:val="center"/>
        <w:rPr>
          <w:rFonts w:ascii="標楷體" w:eastAsia="標楷體" w:hAnsi="標楷體"/>
          <w:b/>
          <w:bCs/>
          <w:sz w:val="36"/>
        </w:rPr>
      </w:pPr>
      <w:r>
        <w:rPr>
          <w:rFonts w:ascii="標楷體" w:eastAsia="標楷體" w:hAnsi="標楷體" w:hint="eastAsia"/>
          <w:b/>
          <w:bCs/>
          <w:sz w:val="36"/>
        </w:rPr>
        <w:t>台東高中</w:t>
      </w:r>
      <w:r>
        <w:rPr>
          <w:rFonts w:ascii="標楷體" w:eastAsia="標楷體" w:hAnsi="標楷體"/>
          <w:b/>
          <w:bCs/>
          <w:sz w:val="36"/>
        </w:rPr>
        <w:t>104</w:t>
      </w:r>
      <w:r>
        <w:rPr>
          <w:rFonts w:ascii="標楷體" w:eastAsia="標楷體" w:hAnsi="標楷體" w:hint="eastAsia"/>
          <w:b/>
          <w:bCs/>
          <w:sz w:val="36"/>
        </w:rPr>
        <w:t>學年度第一學期第一次期中考高三</w:t>
      </w:r>
    </w:p>
    <w:p w:rsidR="00CB3752" w:rsidRPr="00403368" w:rsidRDefault="00CB3752" w:rsidP="002B40F4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36"/>
        </w:rPr>
        <w:t>英文聽力測驗</w:t>
      </w:r>
      <w:r>
        <w:rPr>
          <w:rFonts w:ascii="標楷體" w:eastAsia="標楷體" w:hAnsi="標楷體"/>
          <w:b/>
          <w:bCs/>
          <w:sz w:val="36"/>
        </w:rPr>
        <w:t xml:space="preserve"> </w:t>
      </w:r>
      <w:r>
        <w:rPr>
          <w:rFonts w:ascii="標楷體" w:eastAsia="標楷體" w:hAnsi="標楷體" w:hint="eastAsia"/>
          <w:b/>
          <w:bCs/>
          <w:sz w:val="28"/>
          <w:szCs w:val="28"/>
        </w:rPr>
        <w:t>適用班級</w:t>
      </w:r>
      <w:r>
        <w:rPr>
          <w:rFonts w:ascii="標楷體" w:eastAsia="標楷體" w:hAnsi="標楷體"/>
          <w:b/>
          <w:bCs/>
          <w:sz w:val="28"/>
          <w:szCs w:val="28"/>
        </w:rPr>
        <w:t>:301-311 (</w:t>
      </w:r>
      <w:r>
        <w:rPr>
          <w:rFonts w:ascii="標楷體" w:eastAsia="標楷體" w:hAnsi="標楷體" w:hint="eastAsia"/>
          <w:b/>
          <w:bCs/>
          <w:sz w:val="28"/>
          <w:szCs w:val="28"/>
        </w:rPr>
        <w:t>請劃卡於答案卡上</w:t>
      </w:r>
      <w:r>
        <w:rPr>
          <w:rFonts w:ascii="標楷體" w:eastAsia="標楷體" w:hAnsi="標楷體"/>
          <w:b/>
          <w:bCs/>
          <w:sz w:val="28"/>
          <w:szCs w:val="28"/>
        </w:rPr>
        <w:t>)</w:t>
      </w:r>
    </w:p>
    <w:p w:rsidR="00CB3752" w:rsidRPr="00E85247" w:rsidRDefault="00CB3752" w:rsidP="000B7796">
      <w:pPr>
        <w:pStyle w:val="PartA"/>
        <w:spacing w:line="360" w:lineRule="auto"/>
      </w:pPr>
      <w:r w:rsidRPr="00E85247">
        <w:rPr>
          <w:rFonts w:hint="eastAsia"/>
        </w:rPr>
        <w:t>一</w:t>
      </w:r>
      <w:r w:rsidRPr="00E85247">
        <w:t xml:space="preserve"> </w:t>
      </w:r>
      <w:r w:rsidRPr="00E85247">
        <w:rPr>
          <w:rFonts w:hint="eastAsia"/>
        </w:rPr>
        <w:t>、</w:t>
      </w:r>
      <w:r w:rsidRPr="00E85247">
        <w:t xml:space="preserve"> </w:t>
      </w:r>
      <w:r w:rsidRPr="00E85247">
        <w:rPr>
          <w:rFonts w:hint="eastAsia"/>
        </w:rPr>
        <w:t>看</w:t>
      </w:r>
      <w:r w:rsidRPr="00E85247">
        <w:t xml:space="preserve"> </w:t>
      </w:r>
      <w:r w:rsidRPr="00E85247">
        <w:rPr>
          <w:rFonts w:hint="eastAsia"/>
        </w:rPr>
        <w:t>圖</w:t>
      </w:r>
      <w:r w:rsidRPr="00E85247">
        <w:t xml:space="preserve"> </w:t>
      </w:r>
      <w:r w:rsidRPr="00E85247">
        <w:rPr>
          <w:rFonts w:hint="eastAsia"/>
        </w:rPr>
        <w:t>辨</w:t>
      </w:r>
      <w:r w:rsidRPr="00E85247">
        <w:t xml:space="preserve"> </w:t>
      </w:r>
      <w:r w:rsidRPr="00E85247">
        <w:rPr>
          <w:rFonts w:hint="eastAsia"/>
        </w:rPr>
        <w:t>義</w:t>
      </w:r>
      <w:r w:rsidRPr="00E85247">
        <w:t xml:space="preserve"> </w:t>
      </w:r>
      <w:r w:rsidRPr="00E85247">
        <w:rPr>
          <w:rFonts w:hint="eastAsia"/>
        </w:rPr>
        <w:t>：</w:t>
      </w:r>
      <w:r w:rsidRPr="00E85247">
        <w:t xml:space="preserve"> </w:t>
      </w:r>
      <w:r w:rsidRPr="00E85247">
        <w:rPr>
          <w:rFonts w:hint="eastAsia"/>
        </w:rPr>
        <w:t>第</w:t>
      </w:r>
      <w:r w:rsidRPr="00E85247">
        <w:t xml:space="preserve"> </w:t>
      </w:r>
      <w:r w:rsidRPr="00E85247">
        <w:rPr>
          <w:rFonts w:hint="eastAsia"/>
        </w:rPr>
        <w:t>一</w:t>
      </w:r>
      <w:r w:rsidRPr="00E85247">
        <w:t xml:space="preserve"> </w:t>
      </w:r>
      <w:r w:rsidRPr="00E85247">
        <w:rPr>
          <w:rFonts w:hint="eastAsia"/>
        </w:rPr>
        <w:t>部</w:t>
      </w:r>
      <w:r w:rsidRPr="00E85247">
        <w:t xml:space="preserve"> </w:t>
      </w:r>
      <w:r w:rsidRPr="00E85247">
        <w:rPr>
          <w:rFonts w:hint="eastAsia"/>
        </w:rPr>
        <w:t>分</w:t>
      </w:r>
      <w:r w:rsidRPr="00E85247">
        <w:t xml:space="preserve"> </w:t>
      </w:r>
      <w:r w:rsidRPr="00E85247">
        <w:rPr>
          <w:rFonts w:hint="eastAsia"/>
        </w:rPr>
        <w:t>（</w:t>
      </w:r>
      <w:r w:rsidRPr="00E85247">
        <w:t xml:space="preserve"> </w:t>
      </w:r>
      <w:r w:rsidRPr="00E85247">
        <w:rPr>
          <w:rFonts w:hint="eastAsia"/>
        </w:rPr>
        <w:t>單</w:t>
      </w:r>
      <w:r w:rsidRPr="00E85247">
        <w:t xml:space="preserve"> </w:t>
      </w:r>
      <w:r w:rsidRPr="00E85247">
        <w:rPr>
          <w:rFonts w:hint="eastAsia"/>
        </w:rPr>
        <w:t>選</w:t>
      </w:r>
      <w:r w:rsidRPr="00E85247">
        <w:t xml:space="preserve"> </w:t>
      </w:r>
      <w:r w:rsidRPr="00E85247">
        <w:rPr>
          <w:rFonts w:hint="eastAsia"/>
        </w:rPr>
        <w:t>題</w:t>
      </w:r>
      <w:r w:rsidRPr="00E85247">
        <w:t xml:space="preserve"> </w:t>
      </w:r>
      <w:r w:rsidRPr="00E85247">
        <w:rPr>
          <w:rFonts w:hint="eastAsia"/>
        </w:rPr>
        <w:t>）</w:t>
      </w:r>
    </w:p>
    <w:p w:rsidR="00CB3752" w:rsidRPr="00E85247" w:rsidRDefault="00CB3752" w:rsidP="000B7796">
      <w:pPr>
        <w:pStyle w:val="Part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240" w:lineRule="auto"/>
        <w:ind w:left="720" w:hangingChars="300" w:hanging="72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43" o:spid="_x0000_s1026" type="#_x0000_t75" alt="10407題庫大題1" style="position:absolute;left:0;text-align:left;margin-left:141.85pt;margin-top:57.25pt;width:190.85pt;height:190.65pt;z-index:251650048;visibility:visible">
            <v:imagedata r:id="rId6" o:title=""/>
          </v:shape>
        </w:pict>
      </w:r>
      <w:r w:rsidRPr="00E85247">
        <w:rPr>
          <w:rFonts w:eastAsia="標楷體" w:hAnsi="標楷體" w:hint="eastAsia"/>
        </w:rPr>
        <w:t>說明︰第</w:t>
      </w:r>
      <w:r w:rsidRPr="00E85247">
        <w:rPr>
          <w:rFonts w:eastAsia="標楷體"/>
        </w:rPr>
        <w:t>1</w:t>
      </w:r>
      <w:r w:rsidRPr="00E85247">
        <w:rPr>
          <w:rFonts w:eastAsia="標楷體" w:hAnsi="標楷體" w:hint="eastAsia"/>
        </w:rPr>
        <w:t>題至第</w:t>
      </w:r>
      <w:r w:rsidRPr="00E85247">
        <w:rPr>
          <w:rFonts w:eastAsia="標楷體"/>
        </w:rPr>
        <w:t>4</w:t>
      </w:r>
      <w:r w:rsidRPr="00E85247">
        <w:rPr>
          <w:rFonts w:eastAsia="標楷體" w:hAnsi="標楷體" w:hint="eastAsia"/>
        </w:rPr>
        <w:t>題，每題有四幅圖畫。請仔細觀察各圖畫，並聆聽語音播出的試題，根據試題內容選出最符合題意的圖畫選項，並將答案畫記在答案卡之「選擇題答案區」，每題播放一次。</w:t>
      </w: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tbl>
      <w:tblPr>
        <w:tblW w:w="0" w:type="auto"/>
        <w:tblLook w:val="01E0"/>
      </w:tblPr>
      <w:tblGrid>
        <w:gridCol w:w="3050"/>
        <w:gridCol w:w="3088"/>
        <w:gridCol w:w="3051"/>
      </w:tblGrid>
      <w:tr w:rsidR="00CB3752" w:rsidTr="009354F3">
        <w:tc>
          <w:tcPr>
            <w:tcW w:w="3050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</w:p>
        </w:tc>
        <w:tc>
          <w:tcPr>
            <w:tcW w:w="3088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  <w:r>
              <w:rPr>
                <w:b w:val="0"/>
              </w:rPr>
              <w:t>1. (    )</w:t>
            </w:r>
          </w:p>
        </w:tc>
        <w:tc>
          <w:tcPr>
            <w:tcW w:w="3051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</w:p>
        </w:tc>
      </w:tr>
    </w:tbl>
    <w:p w:rsidR="00CB3752" w:rsidRDefault="00CB3752" w:rsidP="00444364">
      <w:pPr>
        <w:pStyle w:val="PartA"/>
      </w:pPr>
      <w:r>
        <w:rPr>
          <w:noProof/>
        </w:rPr>
        <w:pict>
          <v:shape id="圖片 44" o:spid="_x0000_s1027" type="#_x0000_t75" alt="148-w3-修改" style="position:absolute;margin-left:134.15pt;margin-top:5.25pt;width:186.25pt;height:186pt;z-index:251651072;visibility:visible;mso-position-horizontal-relative:text;mso-position-vertical-relative:text">
            <v:imagedata r:id="rId7" o:title=""/>
            <w10:wrap type="square"/>
          </v:shape>
        </w:pict>
      </w:r>
    </w:p>
    <w:p w:rsidR="00CB3752" w:rsidRDefault="00CB3752" w:rsidP="00444364">
      <w:pPr>
        <w:pStyle w:val="PartA"/>
        <w:tabs>
          <w:tab w:val="left" w:pos="1980"/>
        </w:tabs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tbl>
      <w:tblPr>
        <w:tblW w:w="0" w:type="auto"/>
        <w:tblLook w:val="01E0"/>
      </w:tblPr>
      <w:tblGrid>
        <w:gridCol w:w="3050"/>
        <w:gridCol w:w="3088"/>
        <w:gridCol w:w="3051"/>
      </w:tblGrid>
      <w:tr w:rsidR="00CB3752" w:rsidTr="009354F3">
        <w:tc>
          <w:tcPr>
            <w:tcW w:w="3050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</w:p>
        </w:tc>
        <w:tc>
          <w:tcPr>
            <w:tcW w:w="3088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  <w:r>
              <w:rPr>
                <w:b w:val="0"/>
              </w:rPr>
              <w:t>2. (    )</w:t>
            </w:r>
          </w:p>
        </w:tc>
        <w:tc>
          <w:tcPr>
            <w:tcW w:w="3051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</w:p>
        </w:tc>
      </w:tr>
    </w:tbl>
    <w:p w:rsidR="00CB3752" w:rsidRDefault="00CB3752" w:rsidP="00444364">
      <w:pPr>
        <w:pStyle w:val="Part"/>
        <w:ind w:firstLine="480"/>
      </w:pPr>
    </w:p>
    <w:p w:rsidR="00CB3752" w:rsidRDefault="00CB3752" w:rsidP="00444364">
      <w:pPr>
        <w:pStyle w:val="Part"/>
        <w:ind w:firstLine="480"/>
      </w:pPr>
    </w:p>
    <w:p w:rsidR="00CB3752" w:rsidRDefault="00CB3752" w:rsidP="00444364">
      <w:pPr>
        <w:pStyle w:val="Part"/>
        <w:ind w:firstLine="480"/>
      </w:pPr>
    </w:p>
    <w:p w:rsidR="00CB3752" w:rsidRDefault="00CB3752" w:rsidP="00444364">
      <w:pPr>
        <w:pStyle w:val="Part"/>
        <w:ind w:firstLine="480"/>
      </w:pPr>
      <w:r>
        <w:rPr>
          <w:noProof/>
        </w:rPr>
        <w:pict>
          <v:shape id="圖片 47" o:spid="_x0000_s1028" type="#_x0000_t75" alt="148-w1" style="position:absolute;left:0;text-align:left;margin-left:582.85pt;margin-top:-3pt;width:207.85pt;height:207.95pt;z-index:251652096;visibility:visible;mso-position-horizontal-relative:margin">
            <v:imagedata r:id="rId8" o:title=""/>
            <w10:wrap anchorx="margin"/>
          </v:shape>
        </w:pict>
      </w:r>
    </w:p>
    <w:p w:rsidR="00CB3752" w:rsidRDefault="00CB3752" w:rsidP="00444364">
      <w:pPr>
        <w:pStyle w:val="Part"/>
        <w:ind w:firstLine="480"/>
      </w:pPr>
    </w:p>
    <w:p w:rsidR="00CB3752" w:rsidRDefault="00CB3752" w:rsidP="00444364">
      <w:pPr>
        <w:pStyle w:val="Part"/>
        <w:ind w:firstLine="480"/>
      </w:pPr>
    </w:p>
    <w:p w:rsidR="00CB3752" w:rsidRDefault="00CB3752" w:rsidP="00444364">
      <w:pPr>
        <w:pStyle w:val="Part"/>
        <w:ind w:firstLine="480"/>
      </w:pPr>
    </w:p>
    <w:p w:rsidR="00CB3752" w:rsidRDefault="00CB3752" w:rsidP="00444364">
      <w:pPr>
        <w:pStyle w:val="Part"/>
        <w:ind w:firstLine="480"/>
      </w:pPr>
    </w:p>
    <w:p w:rsidR="00CB3752" w:rsidRDefault="00CB3752" w:rsidP="00444364">
      <w:pPr>
        <w:pStyle w:val="Part"/>
        <w:ind w:firstLine="480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  <w:jc w:val="center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LCT-1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tbl>
      <w:tblPr>
        <w:tblW w:w="0" w:type="auto"/>
        <w:tblLook w:val="01E0"/>
      </w:tblPr>
      <w:tblGrid>
        <w:gridCol w:w="3050"/>
        <w:gridCol w:w="3088"/>
        <w:gridCol w:w="3051"/>
      </w:tblGrid>
      <w:tr w:rsidR="00CB3752" w:rsidTr="009354F3">
        <w:tc>
          <w:tcPr>
            <w:tcW w:w="3050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</w:p>
        </w:tc>
        <w:tc>
          <w:tcPr>
            <w:tcW w:w="3088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  <w:r>
              <w:rPr>
                <w:b w:val="0"/>
              </w:rPr>
              <w:t>3. (    )</w:t>
            </w:r>
          </w:p>
        </w:tc>
        <w:tc>
          <w:tcPr>
            <w:tcW w:w="3051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</w:p>
        </w:tc>
      </w:tr>
    </w:tbl>
    <w:p w:rsidR="00CB3752" w:rsidRDefault="00CB3752" w:rsidP="00444364">
      <w:pPr>
        <w:pStyle w:val="PartA"/>
      </w:pPr>
      <w:r>
        <w:rPr>
          <w:noProof/>
        </w:rPr>
        <w:pict>
          <v:shape id="圖片 48" o:spid="_x0000_s1029" type="#_x0000_t75" alt="10409聽力題庫大題3" style="position:absolute;margin-left:587.5pt;margin-top:5.55pt;width:209.9pt;height:210.25pt;z-index:251653120;visibility:visible;mso-position-horizontal-relative:margin;mso-position-vertical-relative:text">
            <v:imagedata r:id="rId9" o:title=""/>
            <w10:wrap anchorx="margin"/>
          </v:shape>
        </w:pict>
      </w: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p w:rsidR="00CB3752" w:rsidRDefault="00CB3752" w:rsidP="00444364">
      <w:pPr>
        <w:pStyle w:val="PartA"/>
      </w:pPr>
    </w:p>
    <w:tbl>
      <w:tblPr>
        <w:tblW w:w="0" w:type="auto"/>
        <w:tblLook w:val="01E0"/>
      </w:tblPr>
      <w:tblGrid>
        <w:gridCol w:w="3050"/>
        <w:gridCol w:w="3088"/>
        <w:gridCol w:w="3051"/>
      </w:tblGrid>
      <w:tr w:rsidR="00CB3752" w:rsidTr="009354F3">
        <w:tc>
          <w:tcPr>
            <w:tcW w:w="3050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</w:p>
        </w:tc>
        <w:tc>
          <w:tcPr>
            <w:tcW w:w="3088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  <w:r>
              <w:rPr>
                <w:b w:val="0"/>
              </w:rPr>
              <w:t>4. (    )</w:t>
            </w:r>
          </w:p>
        </w:tc>
        <w:tc>
          <w:tcPr>
            <w:tcW w:w="3051" w:type="dxa"/>
          </w:tcPr>
          <w:p w:rsidR="00CB3752" w:rsidRPr="0083340D" w:rsidRDefault="00CB3752" w:rsidP="009354F3">
            <w:pPr>
              <w:pStyle w:val="Pic"/>
              <w:jc w:val="center"/>
              <w:rPr>
                <w:b w:val="0"/>
              </w:rPr>
            </w:pPr>
          </w:p>
        </w:tc>
      </w:tr>
    </w:tbl>
    <w:p w:rsidR="00CB3752" w:rsidRPr="00E85247" w:rsidRDefault="00CB3752" w:rsidP="00000904">
      <w:pPr>
        <w:pStyle w:val="Pic"/>
        <w:spacing w:line="480" w:lineRule="auto"/>
      </w:pPr>
      <w:r w:rsidRPr="00E85247">
        <w:rPr>
          <w:rFonts w:hint="eastAsia"/>
        </w:rPr>
        <w:t>一</w:t>
      </w:r>
      <w:r w:rsidRPr="00E85247">
        <w:t xml:space="preserve"> </w:t>
      </w:r>
      <w:r w:rsidRPr="00E85247">
        <w:rPr>
          <w:rFonts w:hint="eastAsia"/>
        </w:rPr>
        <w:t>、</w:t>
      </w:r>
      <w:r w:rsidRPr="00E85247">
        <w:t xml:space="preserve"> </w:t>
      </w:r>
      <w:r w:rsidRPr="00E85247">
        <w:rPr>
          <w:rFonts w:hint="eastAsia"/>
        </w:rPr>
        <w:t>看</w:t>
      </w:r>
      <w:r w:rsidRPr="00E85247">
        <w:t xml:space="preserve"> </w:t>
      </w:r>
      <w:r w:rsidRPr="00E85247">
        <w:rPr>
          <w:rFonts w:hint="eastAsia"/>
        </w:rPr>
        <w:t>圖</w:t>
      </w:r>
      <w:r w:rsidRPr="00E85247">
        <w:t xml:space="preserve"> </w:t>
      </w:r>
      <w:r w:rsidRPr="00E85247">
        <w:rPr>
          <w:rFonts w:hint="eastAsia"/>
        </w:rPr>
        <w:t>辨</w:t>
      </w:r>
      <w:r w:rsidRPr="00E85247">
        <w:t xml:space="preserve"> </w:t>
      </w:r>
      <w:r w:rsidRPr="00E85247">
        <w:rPr>
          <w:rFonts w:hint="eastAsia"/>
        </w:rPr>
        <w:t>義</w:t>
      </w:r>
      <w:r w:rsidRPr="00E85247">
        <w:t xml:space="preserve"> </w:t>
      </w:r>
      <w:r w:rsidRPr="00E85247">
        <w:rPr>
          <w:rFonts w:hint="eastAsia"/>
        </w:rPr>
        <w:t>：</w:t>
      </w:r>
      <w:r w:rsidRPr="00E85247">
        <w:t xml:space="preserve"> </w:t>
      </w:r>
      <w:r w:rsidRPr="00E85247">
        <w:rPr>
          <w:rFonts w:hint="eastAsia"/>
        </w:rPr>
        <w:t>第</w:t>
      </w:r>
      <w:r w:rsidRPr="00E85247">
        <w:t xml:space="preserve"> </w:t>
      </w:r>
      <w:r w:rsidRPr="00E85247">
        <w:rPr>
          <w:rFonts w:hint="eastAsia"/>
        </w:rPr>
        <w:t>二</w:t>
      </w:r>
      <w:r w:rsidRPr="00E85247">
        <w:t xml:space="preserve"> </w:t>
      </w:r>
      <w:r w:rsidRPr="00E85247">
        <w:rPr>
          <w:rFonts w:hint="eastAsia"/>
        </w:rPr>
        <w:t>部</w:t>
      </w:r>
      <w:r w:rsidRPr="00E85247">
        <w:t xml:space="preserve"> </w:t>
      </w:r>
      <w:r w:rsidRPr="00E85247">
        <w:rPr>
          <w:rFonts w:hint="eastAsia"/>
        </w:rPr>
        <w:t>分</w:t>
      </w:r>
      <w:r w:rsidRPr="00E85247">
        <w:t xml:space="preserve"> </w:t>
      </w:r>
      <w:r w:rsidRPr="00E85247">
        <w:rPr>
          <w:rFonts w:hint="eastAsia"/>
        </w:rPr>
        <w:t>（</w:t>
      </w:r>
      <w:r w:rsidRPr="00E85247">
        <w:t xml:space="preserve"> </w:t>
      </w:r>
      <w:r w:rsidRPr="00E85247">
        <w:rPr>
          <w:rFonts w:hint="eastAsia"/>
        </w:rPr>
        <w:t>多</w:t>
      </w:r>
      <w:r w:rsidRPr="00E85247">
        <w:t xml:space="preserve"> </w:t>
      </w:r>
      <w:r w:rsidRPr="00E85247">
        <w:rPr>
          <w:rFonts w:hint="eastAsia"/>
        </w:rPr>
        <w:t>選</w:t>
      </w:r>
      <w:r w:rsidRPr="00E85247">
        <w:t xml:space="preserve"> </w:t>
      </w:r>
      <w:r w:rsidRPr="00E85247">
        <w:rPr>
          <w:rFonts w:hint="eastAsia"/>
        </w:rPr>
        <w:t>題</w:t>
      </w:r>
      <w:r w:rsidRPr="00E85247">
        <w:t xml:space="preserve"> </w:t>
      </w:r>
      <w:r w:rsidRPr="00E85247">
        <w:rPr>
          <w:rFonts w:hint="eastAsia"/>
        </w:rPr>
        <w:t>）</w:t>
      </w:r>
    </w:p>
    <w:p w:rsidR="00CB3752" w:rsidRPr="002B40F4" w:rsidRDefault="00CB3752" w:rsidP="002B40F4">
      <w:pPr>
        <w:pStyle w:val="Pi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600" w:hangingChars="300" w:hanging="600"/>
        <w:rPr>
          <w:sz w:val="20"/>
          <w:szCs w:val="20"/>
        </w:rPr>
      </w:pPr>
      <w:r w:rsidRPr="002B40F4">
        <w:rPr>
          <w:rFonts w:eastAsia="標楷體" w:hAnsi="標楷體" w:hint="eastAsia"/>
          <w:b w:val="0"/>
          <w:sz w:val="20"/>
          <w:szCs w:val="20"/>
        </w:rPr>
        <w:t>說明︰第</w:t>
      </w:r>
      <w:r w:rsidRPr="002B40F4">
        <w:rPr>
          <w:rFonts w:eastAsia="標楷體"/>
          <w:b w:val="0"/>
          <w:sz w:val="20"/>
          <w:szCs w:val="20"/>
        </w:rPr>
        <w:t>5</w:t>
      </w:r>
      <w:r w:rsidRPr="002B40F4">
        <w:rPr>
          <w:rFonts w:eastAsia="標楷體" w:hAnsi="標楷體" w:hint="eastAsia"/>
          <w:b w:val="0"/>
          <w:sz w:val="20"/>
          <w:szCs w:val="20"/>
        </w:rPr>
        <w:t>題至第</w:t>
      </w:r>
      <w:r w:rsidRPr="002B40F4">
        <w:rPr>
          <w:rFonts w:eastAsia="標楷體"/>
          <w:b w:val="0"/>
          <w:sz w:val="20"/>
          <w:szCs w:val="20"/>
        </w:rPr>
        <w:t>10</w:t>
      </w:r>
      <w:r w:rsidRPr="002B40F4">
        <w:rPr>
          <w:rFonts w:eastAsia="標楷體" w:hAnsi="標楷體" w:hint="eastAsia"/>
          <w:b w:val="0"/>
          <w:sz w:val="20"/>
          <w:szCs w:val="20"/>
        </w:rPr>
        <w:t>題為多選題，每題配有一幅圖畫，請仔細觀察圖畫並聆聽試題，從聽到的</w:t>
      </w:r>
      <w:r w:rsidRPr="002B40F4">
        <w:rPr>
          <w:rFonts w:eastAsia="標楷體"/>
          <w:b w:val="0"/>
          <w:sz w:val="20"/>
          <w:szCs w:val="20"/>
        </w:rPr>
        <w:t>4</w:t>
      </w:r>
      <w:r w:rsidRPr="002B40F4">
        <w:rPr>
          <w:rFonts w:eastAsia="標楷體" w:hAnsi="標楷體" w:hint="eastAsia"/>
          <w:b w:val="0"/>
          <w:sz w:val="20"/>
          <w:szCs w:val="20"/>
        </w:rPr>
        <w:t>個選項中選出最符合圖意的</w:t>
      </w:r>
      <w:r w:rsidRPr="002B40F4">
        <w:rPr>
          <w:rFonts w:eastAsia="標楷體"/>
          <w:b w:val="0"/>
          <w:sz w:val="20"/>
          <w:szCs w:val="20"/>
        </w:rPr>
        <w:t>2</w:t>
      </w:r>
      <w:r w:rsidRPr="002B40F4">
        <w:rPr>
          <w:rFonts w:eastAsia="標楷體" w:hAnsi="標楷體" w:hint="eastAsia"/>
          <w:b w:val="0"/>
          <w:sz w:val="20"/>
          <w:szCs w:val="20"/>
        </w:rPr>
        <w:t>個答案，並將答案畫記在答案卡之「選擇題答案區」，每題播放一次。各題之選項獨立判定，所有選項均答對者，得該題題分；答錯</w:t>
      </w:r>
      <w:r w:rsidRPr="002B40F4">
        <w:rPr>
          <w:rFonts w:eastAsia="標楷體"/>
          <w:b w:val="0"/>
          <w:sz w:val="20"/>
          <w:szCs w:val="20"/>
        </w:rPr>
        <w:t>1</w:t>
      </w:r>
      <w:r w:rsidRPr="002B40F4">
        <w:rPr>
          <w:rFonts w:eastAsia="標楷體" w:hAnsi="標楷體" w:hint="eastAsia"/>
          <w:b w:val="0"/>
          <w:sz w:val="20"/>
          <w:szCs w:val="20"/>
        </w:rPr>
        <w:t>個選項者，得該題一半題分；答錯多於</w:t>
      </w:r>
      <w:r w:rsidRPr="002B40F4">
        <w:rPr>
          <w:rFonts w:eastAsia="標楷體"/>
          <w:b w:val="0"/>
          <w:sz w:val="20"/>
          <w:szCs w:val="20"/>
        </w:rPr>
        <w:t>1</w:t>
      </w:r>
      <w:r w:rsidRPr="002B40F4">
        <w:rPr>
          <w:rFonts w:eastAsia="標楷體" w:hAnsi="標楷體" w:hint="eastAsia"/>
          <w:b w:val="0"/>
          <w:sz w:val="20"/>
          <w:szCs w:val="20"/>
        </w:rPr>
        <w:t>個選項或所有選項均未作答者，該題以零分計算。</w:t>
      </w:r>
    </w:p>
    <w:p w:rsidR="00CB3752" w:rsidRDefault="00CB3752" w:rsidP="00444364">
      <w:pPr>
        <w:pStyle w:val="Part"/>
        <w:ind w:firstLine="480"/>
      </w:pPr>
    </w:p>
    <w:p w:rsidR="00CB3752" w:rsidRDefault="00CB3752" w:rsidP="00444364">
      <w:pPr>
        <w:pStyle w:val="Pic"/>
        <w:tabs>
          <w:tab w:val="left" w:pos="513"/>
          <w:tab w:val="left" w:pos="1728"/>
          <w:tab w:val="left" w:pos="6148"/>
        </w:tabs>
      </w:pPr>
      <w:r>
        <w:rPr>
          <w:noProof/>
        </w:rPr>
        <w:pict>
          <v:shape id="圖片 53" o:spid="_x0000_s1030" type="#_x0000_t75" alt="30-c" style="position:absolute;left:0;text-align:left;margin-left:284.5pt;margin-top:12.65pt;width:128.65pt;height:128.45pt;z-index:251658240;visibility:visible">
            <v:imagedata r:id="rId10" o:title=""/>
          </v:shape>
        </w:pict>
      </w:r>
      <w:r>
        <w:rPr>
          <w:noProof/>
        </w:rPr>
        <w:pict>
          <v:shape id="圖片 52" o:spid="_x0000_s1031" type="#_x0000_t75" alt="147-d-1" style="position:absolute;left:0;text-align:left;margin-left:27.6pt;margin-top:12.65pt;width:169pt;height:126.95pt;z-index:251657216;visibility:visible">
            <v:imagedata r:id="rId11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52pt;margin-top:3.4pt;width:27pt;height:27pt;z-index:251655168" filled="f" stroked="f">
            <v:textbox style="mso-next-textbox:#_x0000_s1032">
              <w:txbxContent>
                <w:p w:rsidR="00CB3752" w:rsidRDefault="00CB3752" w:rsidP="0044436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9pt;margin-top:3.4pt;width:27pt;height:27pt;z-index:251654144" filled="f" stroked="f">
            <v:textbox style="mso-next-textbox:#_x0000_s1033">
              <w:txbxContent>
                <w:p w:rsidR="00CB3752" w:rsidRDefault="00CB3752" w:rsidP="0044436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</w:t>
                  </w:r>
                </w:p>
              </w:txbxContent>
            </v:textbox>
          </v:shape>
        </w:pict>
      </w:r>
      <w:r>
        <w:tab/>
      </w:r>
      <w:r>
        <w:tab/>
      </w:r>
      <w:r>
        <w:tab/>
      </w: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Pr="00582788" w:rsidRDefault="00CB3752" w:rsidP="00617A15">
      <w:pPr>
        <w:pStyle w:val="1-LCT"/>
        <w:spacing w:after="36"/>
        <w:jc w:val="center"/>
      </w:pPr>
      <w:r w:rsidRPr="00582788">
        <w:t>5. (    ) (    )</w:t>
      </w:r>
      <w:r w:rsidRPr="00582788">
        <w:rPr>
          <w:rFonts w:hint="eastAsia"/>
        </w:rPr>
        <w:t xml:space="preserve">　</w:t>
      </w:r>
      <w:r>
        <w:t xml:space="preserve">                       </w:t>
      </w:r>
      <w:r w:rsidRPr="00582788">
        <w:t>6. (    ) (    )</w:t>
      </w:r>
    </w:p>
    <w:p w:rsidR="00CB3752" w:rsidRDefault="00CB3752" w:rsidP="00444364">
      <w:pPr>
        <w:pStyle w:val="Pic"/>
        <w:tabs>
          <w:tab w:val="left" w:pos="1440"/>
        </w:tabs>
      </w:pPr>
      <w:r>
        <w:rPr>
          <w:noProof/>
        </w:rPr>
        <w:pict>
          <v:shape id="_x0000_s1034" type="#_x0000_t202" style="position:absolute;left:0;text-align:left;margin-left:258.35pt;margin-top:10.75pt;width:27pt;height:27pt;z-index:251660288" filled="f" stroked="f">
            <v:textbox style="mso-next-textbox:#_x0000_s1034">
              <w:txbxContent>
                <w:p w:rsidR="00CB3752" w:rsidRDefault="00CB3752" w:rsidP="0044436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-9pt;margin-top:2.8pt;width:27pt;height:27pt;z-index:251656192" filled="f" stroked="f">
            <v:textbox style="mso-next-textbox:#_x0000_s1035">
              <w:txbxContent>
                <w:p w:rsidR="00CB3752" w:rsidRDefault="00CB3752" w:rsidP="0044436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</w:t>
                  </w:r>
                </w:p>
              </w:txbxContent>
            </v:textbox>
          </v:shape>
        </w:pict>
      </w:r>
      <w:r>
        <w:tab/>
      </w:r>
    </w:p>
    <w:p w:rsidR="00CB3752" w:rsidRDefault="00CB3752" w:rsidP="00444364">
      <w:pPr>
        <w:pStyle w:val="Pic"/>
      </w:pPr>
      <w:r>
        <w:rPr>
          <w:noProof/>
        </w:rPr>
        <w:pict>
          <v:shape id="圖片 58" o:spid="_x0000_s1036" type="#_x0000_t75" alt="148-d" style="position:absolute;left:0;text-align:left;margin-left:284.5pt;margin-top:0;width:160.9pt;height:120.95pt;z-index:251663360;visibility:visible">
            <v:imagedata r:id="rId12" o:title=""/>
          </v:shape>
        </w:pict>
      </w:r>
      <w:r>
        <w:rPr>
          <w:noProof/>
        </w:rPr>
        <w:pict>
          <v:shape id="圖片 54" o:spid="_x0000_s1037" type="#_x0000_t75" alt="147-a" style="position:absolute;left:0;text-align:left;margin-left:27.6pt;margin-top:.2pt;width:173.6pt;height:130.45pt;z-index:251659264;visibility:visible">
            <v:imagedata r:id="rId13" o:title=""/>
          </v:shape>
        </w:pict>
      </w: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Pr="00582788" w:rsidRDefault="00CB3752" w:rsidP="00617A15">
      <w:pPr>
        <w:pStyle w:val="1-LCT"/>
        <w:spacing w:after="36"/>
        <w:jc w:val="center"/>
      </w:pPr>
      <w:r>
        <w:t>7</w:t>
      </w:r>
      <w:r w:rsidRPr="00582788">
        <w:t>. (    ) (    )</w:t>
      </w:r>
      <w:r w:rsidRPr="00582788">
        <w:rPr>
          <w:rFonts w:hint="eastAsia"/>
        </w:rPr>
        <w:t xml:space="preserve">　</w:t>
      </w:r>
      <w:r>
        <w:t xml:space="preserve">                      8</w:t>
      </w:r>
      <w:r w:rsidRPr="00582788">
        <w:t>. (    ) (    )</w:t>
      </w:r>
    </w:p>
    <w:p w:rsidR="00CB3752" w:rsidRDefault="00CB3752" w:rsidP="00444364">
      <w:pPr>
        <w:pStyle w:val="Pic"/>
        <w:tabs>
          <w:tab w:val="left" w:pos="6035"/>
          <w:tab w:val="left" w:pos="6474"/>
        </w:tabs>
      </w:pPr>
      <w:r>
        <w:rPr>
          <w:noProof/>
        </w:rPr>
        <w:pict>
          <v:shape id="圖片 59" o:spid="_x0000_s1038" type="#_x0000_t75" alt="147-a-1" style="position:absolute;left:0;text-align:left;margin-left:27.6pt;margin-top:15.75pt;width:167.6pt;height:126.1pt;z-index:251664384;visibility:visible">
            <v:imagedata r:id="rId14" o:title=""/>
          </v:shape>
        </w:pict>
      </w:r>
      <w:r>
        <w:rPr>
          <w:noProof/>
        </w:rPr>
        <w:pict>
          <v:shape id="_x0000_s1039" type="#_x0000_t202" style="position:absolute;left:0;text-align:left;margin-left:267.8pt;margin-top:8.7pt;width:27pt;height:27pt;z-index:251662336" filled="f" stroked="f">
            <v:textbox style="mso-next-textbox:#_x0000_s1039">
              <w:txbxContent>
                <w:p w:rsidR="00CB3752" w:rsidRDefault="00CB3752" w:rsidP="0044436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-13.75pt;margin-top:8.7pt;width:27pt;height:27pt;z-index:251661312" filled="f" stroked="f">
            <v:textbox style="mso-next-textbox:#_x0000_s1040">
              <w:txbxContent>
                <w:p w:rsidR="00CB3752" w:rsidRDefault="00CB3752" w:rsidP="0044436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</w:t>
                  </w:r>
                </w:p>
              </w:txbxContent>
            </v:textbox>
          </v:shape>
        </w:pict>
      </w:r>
      <w:r>
        <w:tab/>
      </w:r>
      <w:r>
        <w:tab/>
      </w:r>
    </w:p>
    <w:p w:rsidR="00CB3752" w:rsidRDefault="00CB3752" w:rsidP="00444364">
      <w:pPr>
        <w:pStyle w:val="Pic"/>
      </w:pPr>
      <w:r>
        <w:rPr>
          <w:noProof/>
        </w:rPr>
        <w:pict>
          <v:shape id="圖片 60" o:spid="_x0000_s1041" type="#_x0000_t75" alt="28-a" style="position:absolute;left:0;text-align:left;margin-left:294.85pt;margin-top:.6pt;width:135.95pt;height:136.5pt;z-index:251665408;visibility:visible">
            <v:imagedata r:id="rId15" o:title=""/>
          </v:shape>
        </w:pict>
      </w: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444364">
      <w:pPr>
        <w:pStyle w:val="Pic"/>
      </w:pPr>
    </w:p>
    <w:p w:rsidR="00CB3752" w:rsidRDefault="00CB3752" w:rsidP="00617A15">
      <w:pPr>
        <w:pStyle w:val="1-LCT"/>
        <w:tabs>
          <w:tab w:val="clear" w:pos="670"/>
          <w:tab w:val="clear" w:pos="742"/>
          <w:tab w:val="left" w:pos="1265"/>
        </w:tabs>
        <w:spacing w:after="36"/>
      </w:pPr>
      <w:r>
        <w:tab/>
      </w:r>
    </w:p>
    <w:p w:rsidR="00CB3752" w:rsidRPr="00582788" w:rsidRDefault="00CB3752" w:rsidP="00617A15">
      <w:pPr>
        <w:pStyle w:val="1-LCT"/>
        <w:spacing w:after="36"/>
        <w:jc w:val="center"/>
      </w:pPr>
      <w:r>
        <w:t>9</w:t>
      </w:r>
      <w:r w:rsidRPr="00582788">
        <w:t>. (    ) (    )</w:t>
      </w:r>
      <w:r w:rsidRPr="00582788">
        <w:rPr>
          <w:rFonts w:hint="eastAsia"/>
        </w:rPr>
        <w:t xml:space="preserve">　</w:t>
      </w:r>
      <w:r>
        <w:t xml:space="preserve">                               10</w:t>
      </w:r>
      <w:r w:rsidRPr="00582788">
        <w:t>. (    ) (    )</w:t>
      </w:r>
    </w:p>
    <w:p w:rsidR="00CB3752" w:rsidRPr="002B40F4" w:rsidRDefault="00CB3752" w:rsidP="00A6707A">
      <w:pPr>
        <w:pStyle w:val="PartA"/>
        <w:spacing w:line="480" w:lineRule="auto"/>
      </w:pPr>
      <w:r w:rsidRPr="00E85247">
        <w:rPr>
          <w:rFonts w:hint="eastAsia"/>
        </w:rPr>
        <w:t>二</w:t>
      </w:r>
      <w:r w:rsidRPr="00E85247">
        <w:t xml:space="preserve"> </w:t>
      </w:r>
      <w:r w:rsidRPr="00E85247">
        <w:rPr>
          <w:rFonts w:hint="eastAsia"/>
        </w:rPr>
        <w:t>、</w:t>
      </w:r>
      <w:r w:rsidRPr="00E85247">
        <w:t xml:space="preserve"> </w:t>
      </w:r>
      <w:r w:rsidRPr="00E85247">
        <w:rPr>
          <w:rFonts w:hint="eastAsia"/>
        </w:rPr>
        <w:t>對</w:t>
      </w:r>
      <w:r w:rsidRPr="00E85247">
        <w:t xml:space="preserve"> </w:t>
      </w:r>
      <w:r w:rsidRPr="00E85247">
        <w:rPr>
          <w:rFonts w:hint="eastAsia"/>
        </w:rPr>
        <w:t>答</w:t>
      </w:r>
    </w:p>
    <w:p w:rsidR="00CB3752" w:rsidRPr="00590905" w:rsidRDefault="00CB3752" w:rsidP="00A6707A">
      <w:pPr>
        <w:pStyle w:val="Par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Chars="300" w:hanging="720"/>
        <w:rPr>
          <w:rFonts w:eastAsia="標楷體"/>
          <w:b w:val="0"/>
        </w:rPr>
      </w:pPr>
      <w:r w:rsidRPr="00E85247">
        <w:rPr>
          <w:rFonts w:eastAsia="標楷體" w:hAnsi="標楷體" w:hint="eastAsia"/>
          <w:b w:val="0"/>
        </w:rPr>
        <w:t>說明：</w:t>
      </w:r>
      <w:r w:rsidRPr="00590905">
        <w:rPr>
          <w:rFonts w:eastAsia="標楷體" w:hAnsi="標楷體" w:hint="eastAsia"/>
          <w:b w:val="0"/>
        </w:rPr>
        <w:t>第</w:t>
      </w:r>
      <w:r w:rsidRPr="00590905">
        <w:rPr>
          <w:rFonts w:eastAsia="標楷體"/>
          <w:b w:val="0"/>
        </w:rPr>
        <w:t>11</w:t>
      </w:r>
      <w:r w:rsidRPr="00590905">
        <w:rPr>
          <w:rFonts w:eastAsia="標楷體" w:hAnsi="標楷體" w:hint="eastAsia"/>
          <w:b w:val="0"/>
        </w:rPr>
        <w:t>題至第</w:t>
      </w:r>
      <w:r w:rsidRPr="00590905">
        <w:rPr>
          <w:rFonts w:eastAsia="標楷體"/>
          <w:b w:val="0"/>
        </w:rPr>
        <w:t>20</w:t>
      </w:r>
      <w:r w:rsidRPr="00590905">
        <w:rPr>
          <w:rFonts w:eastAsia="標楷體" w:hAnsi="標楷體" w:hint="eastAsia"/>
          <w:b w:val="0"/>
        </w:rPr>
        <w:t>題，共</w:t>
      </w:r>
      <w:r w:rsidRPr="00590905">
        <w:rPr>
          <w:rFonts w:eastAsia="標楷體"/>
          <w:b w:val="0"/>
        </w:rPr>
        <w:t>10</w:t>
      </w:r>
      <w:r w:rsidRPr="00590905">
        <w:rPr>
          <w:rFonts w:eastAsia="標楷體" w:hAnsi="標楷體" w:hint="eastAsia"/>
          <w:b w:val="0"/>
        </w:rPr>
        <w:t>題，皆為單題。請聽語音播出的一個問句或直述句後，依試題本所列的選項，選出一個最適當的回應選項，並將答案畫記在答案卡之「選擇題答案區」，每題播放一次。</w:t>
      </w:r>
    </w:p>
    <w:p w:rsidR="00CB3752" w:rsidRPr="00E85247" w:rsidRDefault="00CB3752" w:rsidP="00A6707A">
      <w:pPr>
        <w:pStyle w:val="Part"/>
        <w:spacing w:line="240" w:lineRule="auto"/>
        <w:ind w:left="721" w:hangingChars="300" w:hanging="721"/>
        <w:rPr>
          <w:rFonts w:eastAsia="標楷體"/>
          <w:b/>
        </w:rPr>
      </w:pPr>
    </w:p>
    <w:p w:rsidR="00CB3752" w:rsidRDefault="00CB3752" w:rsidP="00617A15">
      <w:pPr>
        <w:pStyle w:val="1-LCT"/>
        <w:spacing w:after="36"/>
      </w:pPr>
      <w:r>
        <w:tab/>
        <w:t>11.</w:t>
      </w:r>
      <w:r>
        <w:tab/>
        <w:t>(A) I don't like going to see the doctor because I hate needles.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Yes, I slept like a baby last night.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That's scary. I'll try to sleep more to avoid poor health.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You overslept for the second time this week.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12.</w:t>
      </w:r>
      <w:r>
        <w:tab/>
        <w:t>(A) The meeting went poorly because you weren't there.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Even though I fell, I didn't get hurt.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I miss the summer, too. I dislike this cold weather.</w:t>
      </w:r>
    </w:p>
    <w:p w:rsidR="00CB3752" w:rsidRDefault="00CB3752" w:rsidP="00E06968">
      <w:pPr>
        <w:pStyle w:val="A2"/>
      </w:pPr>
      <w:r>
        <w:tab/>
      </w:r>
      <w:r>
        <w:tab/>
        <w:t>(D) It was great! I did well in my classes.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13.</w:t>
      </w:r>
      <w:r>
        <w:tab/>
        <w:t>(A) No, I was told she wouldn't do the dishes.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I heard she forgot to turn off the stove.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Yes, she is dreaming of becoming a chef.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She does not know how to properly set a table.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14.</w:t>
      </w:r>
      <w:r>
        <w:tab/>
        <w:t>(A) No, I haven't started the essa</w:t>
      </w:r>
      <w:r w:rsidRPr="00A047C6">
        <w:t>y, eit</w:t>
      </w:r>
      <w:r>
        <w:t xml:space="preserve">her. 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Yes, you should take the course because the professor is fantastic.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I can show you the steps, but not the answer. You need to do the work.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You should work on your business proposal on your own.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15.</w:t>
      </w:r>
      <w:r>
        <w:tab/>
        <w:t>(A) She was nervous about her first time hosting the awards show.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How do you know? Was she not speaking to him?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She told me she wants to go out for dinner tonight.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Do you know what happened to the car?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16.</w:t>
      </w:r>
      <w:r>
        <w:tab/>
        <w:t>(A) He must ha</w:t>
      </w:r>
      <w:r w:rsidRPr="00450086">
        <w:t>ve felt disappointed when he realized it wasn't real.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(B) </w:t>
      </w:r>
      <w:r w:rsidRPr="008572DC">
        <w:t xml:space="preserve">His </w:t>
      </w:r>
      <w:r>
        <w:t xml:space="preserve">lifelong </w:t>
      </w:r>
      <w:r w:rsidRPr="008572DC">
        <w:t>dream finally came true.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(C) </w:t>
      </w:r>
      <w:r w:rsidRPr="008572DC">
        <w:t>His birthday celebration keeps getting better every year.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(D) </w:t>
      </w:r>
      <w:r w:rsidRPr="00725657">
        <w:t>He always has a difficult time waking up early.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17.</w:t>
      </w:r>
      <w:r>
        <w:tab/>
        <w:t>(A) Keep up the excellent work attitude.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Please, stop talking during the lecture. It is quite rude.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Yes, we do need to talk about the homework.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But Dad, I was trying to defend my friend from a bully.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18.</w:t>
      </w:r>
      <w:r>
        <w:tab/>
        <w:t xml:space="preserve">(A) </w:t>
      </w:r>
      <w:r w:rsidRPr="00515E83">
        <w:t>It's too warm in here. Can you please turn on the air conditioner?</w:t>
      </w:r>
    </w:p>
    <w:p w:rsidR="00CB3752" w:rsidRPr="00DE46AA" w:rsidRDefault="00CB3752" w:rsidP="00E06968">
      <w:pPr>
        <w:pStyle w:val="1A-LCT"/>
        <w:ind w:left="1128" w:hanging="1128"/>
      </w:pPr>
      <w:r>
        <w:tab/>
      </w:r>
      <w:r>
        <w:tab/>
      </w:r>
      <w:r w:rsidRPr="00DE46AA">
        <w:t>(B) Sure. I'm planning to go skiing this winter.</w:t>
      </w:r>
    </w:p>
    <w:p w:rsidR="00CB3752" w:rsidRDefault="00CB3752" w:rsidP="00E06968">
      <w:pPr>
        <w:pStyle w:val="1A-LCT"/>
        <w:ind w:left="1128" w:hanging="1128"/>
      </w:pPr>
      <w:r w:rsidRPr="00DE46AA">
        <w:tab/>
      </w:r>
      <w:r w:rsidRPr="00DE46AA">
        <w:tab/>
        <w:t>(C) In my opinion, I would recommend you to buy a used car as your first car.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You're welcome! I'm glad that this is for a good cause.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19.</w:t>
      </w:r>
      <w:r>
        <w:tab/>
        <w:t xml:space="preserve">(A) </w:t>
      </w:r>
      <w:r w:rsidRPr="0003470E">
        <w:t xml:space="preserve">I've got five alarms set </w:t>
      </w:r>
      <w:r>
        <w:t xml:space="preserve">and prepared everything I will need. 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(B) </w:t>
      </w:r>
      <w:r w:rsidRPr="0003470E">
        <w:t xml:space="preserve">Thanks for reminding me about the exam. 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(C) </w:t>
      </w:r>
      <w:r w:rsidRPr="0003470E">
        <w:t>OK, I'll remember to wake you up for work.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(D) </w:t>
      </w:r>
      <w:r w:rsidRPr="00B87AFB">
        <w:t>The school is the best in the whole country. You should go.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20.</w:t>
      </w:r>
      <w:r>
        <w:tab/>
        <w:t xml:space="preserve">(A) </w:t>
      </w:r>
      <w:r w:rsidRPr="004B6A98">
        <w:t>I can't find a good bakery in this city.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That chef's recipe book is on sale.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</w:t>
      </w:r>
      <w:r w:rsidRPr="00DE46AA">
        <w:t>) That's weird. She refused to even eat them before.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(D) </w:t>
      </w:r>
      <w:r w:rsidRPr="004B6A98">
        <w:t>Could you lend me a hand with baking?</w:t>
      </w:r>
    </w:p>
    <w:p w:rsidR="00CB3752" w:rsidRPr="00E85247" w:rsidRDefault="00CB3752" w:rsidP="00033324">
      <w:pPr>
        <w:pStyle w:val="PartA"/>
        <w:spacing w:line="480" w:lineRule="auto"/>
      </w:pPr>
      <w:r w:rsidRPr="00E85247">
        <w:rPr>
          <w:rFonts w:hint="eastAsia"/>
        </w:rPr>
        <w:t>三</w:t>
      </w:r>
      <w:r w:rsidRPr="00E85247">
        <w:t xml:space="preserve"> </w:t>
      </w:r>
      <w:r w:rsidRPr="00E85247">
        <w:rPr>
          <w:rFonts w:hint="eastAsia"/>
        </w:rPr>
        <w:t>、</w:t>
      </w:r>
      <w:r w:rsidRPr="00E85247">
        <w:t xml:space="preserve"> </w:t>
      </w:r>
      <w:r w:rsidRPr="00E85247">
        <w:rPr>
          <w:rFonts w:hint="eastAsia"/>
        </w:rPr>
        <w:t>簡</w:t>
      </w:r>
      <w:r w:rsidRPr="00E85247">
        <w:t xml:space="preserve"> </w:t>
      </w:r>
      <w:r w:rsidRPr="00E85247">
        <w:rPr>
          <w:rFonts w:hint="eastAsia"/>
        </w:rPr>
        <w:t>短</w:t>
      </w:r>
      <w:r w:rsidRPr="00E85247">
        <w:t xml:space="preserve"> </w:t>
      </w:r>
      <w:r w:rsidRPr="00E85247">
        <w:rPr>
          <w:rFonts w:hint="eastAsia"/>
        </w:rPr>
        <w:t>對</w:t>
      </w:r>
      <w:r w:rsidRPr="00E85247">
        <w:t xml:space="preserve"> </w:t>
      </w:r>
      <w:r w:rsidRPr="00E85247">
        <w:rPr>
          <w:rFonts w:hint="eastAsia"/>
        </w:rPr>
        <w:t>話</w:t>
      </w:r>
    </w:p>
    <w:p w:rsidR="00CB3752" w:rsidRPr="00E85247" w:rsidRDefault="00CB3752" w:rsidP="00033324">
      <w:pPr>
        <w:pStyle w:val="Par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720" w:hangingChars="300" w:hanging="720"/>
        <w:rPr>
          <w:rFonts w:eastAsia="標楷體"/>
          <w:b w:val="0"/>
        </w:rPr>
      </w:pPr>
      <w:r w:rsidRPr="00E85247">
        <w:rPr>
          <w:rFonts w:eastAsia="標楷體" w:hint="eastAsia"/>
          <w:b w:val="0"/>
        </w:rPr>
        <w:t>說明：第</w:t>
      </w:r>
      <w:r w:rsidRPr="00E85247">
        <w:rPr>
          <w:rFonts w:eastAsia="標楷體"/>
          <w:b w:val="0"/>
        </w:rPr>
        <w:t>21</w:t>
      </w:r>
      <w:r w:rsidRPr="00E85247">
        <w:rPr>
          <w:rFonts w:eastAsia="標楷體" w:hint="eastAsia"/>
          <w:b w:val="0"/>
        </w:rPr>
        <w:t>題至第</w:t>
      </w:r>
      <w:r w:rsidRPr="00E85247">
        <w:rPr>
          <w:rFonts w:eastAsia="標楷體"/>
          <w:b w:val="0"/>
        </w:rPr>
        <w:t>30</w:t>
      </w:r>
      <w:r w:rsidRPr="00E85247">
        <w:rPr>
          <w:rFonts w:eastAsia="標楷體" w:hint="eastAsia"/>
          <w:b w:val="0"/>
        </w:rPr>
        <w:t>題，共</w:t>
      </w:r>
      <w:r w:rsidRPr="00E85247">
        <w:rPr>
          <w:rFonts w:eastAsia="標楷體"/>
          <w:b w:val="0"/>
        </w:rPr>
        <w:t>10</w:t>
      </w:r>
      <w:r w:rsidRPr="00E85247">
        <w:rPr>
          <w:rFonts w:eastAsia="標楷體" w:hint="eastAsia"/>
          <w:b w:val="0"/>
        </w:rPr>
        <w:t>題，含單題及題組。第</w:t>
      </w:r>
      <w:r w:rsidRPr="00E85247">
        <w:rPr>
          <w:rFonts w:eastAsia="標楷體"/>
          <w:b w:val="0"/>
        </w:rPr>
        <w:t>21</w:t>
      </w:r>
      <w:r w:rsidRPr="00E85247">
        <w:rPr>
          <w:rFonts w:eastAsia="標楷體" w:hint="eastAsia"/>
          <w:b w:val="0"/>
        </w:rPr>
        <w:t>題至第</w:t>
      </w:r>
      <w:r w:rsidRPr="00E85247">
        <w:rPr>
          <w:rFonts w:eastAsia="標楷體"/>
          <w:b w:val="0"/>
        </w:rPr>
        <w:t>24</w:t>
      </w:r>
      <w:r w:rsidRPr="00E85247">
        <w:rPr>
          <w:rFonts w:eastAsia="標楷體" w:hint="eastAsia"/>
          <w:b w:val="0"/>
        </w:rPr>
        <w:t>題，各為單題；第</w:t>
      </w:r>
      <w:r w:rsidRPr="00E85247">
        <w:rPr>
          <w:rFonts w:eastAsia="標楷體"/>
          <w:b w:val="0"/>
        </w:rPr>
        <w:t>25</w:t>
      </w:r>
      <w:r w:rsidRPr="00E85247">
        <w:rPr>
          <w:rFonts w:eastAsia="標楷體" w:hint="eastAsia"/>
          <w:b w:val="0"/>
        </w:rPr>
        <w:t>題至第</w:t>
      </w:r>
      <w:r w:rsidRPr="00E85247">
        <w:rPr>
          <w:rFonts w:eastAsia="標楷體"/>
          <w:b w:val="0"/>
        </w:rPr>
        <w:t>30</w:t>
      </w:r>
      <w:r w:rsidRPr="00E85247">
        <w:rPr>
          <w:rFonts w:eastAsia="標楷體" w:hint="eastAsia"/>
          <w:b w:val="0"/>
        </w:rPr>
        <w:t>題，每兩題為一題組。請聽語音播出一段對話和相關的問題，依試題本所列的選項，選出一個最適當的選項，並將答案畫記在答案卡之「選擇題答案區」，每題（組）播放一次。</w:t>
      </w:r>
    </w:p>
    <w:p w:rsidR="00CB3752" w:rsidRDefault="00CB3752" w:rsidP="000C071D">
      <w:pPr>
        <w:pStyle w:val="Pic"/>
      </w:pPr>
    </w:p>
    <w:p w:rsidR="00CB3752" w:rsidRDefault="00CB3752" w:rsidP="00357586">
      <w:pPr>
        <w:pStyle w:val="1M"/>
      </w:pPr>
      <w:r>
        <w:tab/>
        <w:t>21.</w:t>
      </w:r>
      <w:r>
        <w:tab/>
        <w:t>(A) He doesn't think the professor is great at teaching.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He needs the notes from last week's lecture.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He wants to know what to expect since she has already taken it.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He wants to ask the woman out on a date.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357586">
      <w:pPr>
        <w:pStyle w:val="1M"/>
      </w:pPr>
      <w:r>
        <w:tab/>
        <w:t>22.</w:t>
      </w:r>
      <w:r>
        <w:tab/>
        <w:t>(A) He showed her what she did wrong in her homework.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He told her to look in a handbook.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He gave details about the furniture she wants to buy.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</w:r>
      <w:r w:rsidRPr="00197EE6">
        <w:t>(D) He offered her a discount on the furniture.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357586">
      <w:pPr>
        <w:pStyle w:val="1M"/>
      </w:pPr>
      <w:r>
        <w:tab/>
        <w:t>23.</w:t>
      </w:r>
      <w:r>
        <w:tab/>
        <w:t>(A) She believes they're a great invention.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</w:r>
      <w:r w:rsidRPr="00197EE6">
        <w:t>(B) She thinks they are too expensive.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She likes to collect antique cameras.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She thinks professional photography needs the right tools.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357586">
      <w:pPr>
        <w:pStyle w:val="1M"/>
      </w:pPr>
      <w:r>
        <w:tab/>
        <w:t>24.</w:t>
      </w:r>
      <w:r>
        <w:tab/>
        <w:t xml:space="preserve">(A) </w:t>
      </w:r>
      <w:r w:rsidRPr="00CD179C">
        <w:t>The man was going t</w:t>
      </w:r>
      <w:r>
        <w:t xml:space="preserve">o talk about a custom in </w:t>
      </w:r>
      <w:smartTag w:uri="urn:schemas-microsoft-com:office:smarttags" w:element="country-region">
        <w:smartTag w:uri="urn:schemas-microsoft-com:office:smarttags" w:element="place">
          <w:r>
            <w:t>South</w:t>
          </w:r>
          <w:r w:rsidRPr="00CD179C">
            <w:t xml:space="preserve"> Korea</w:t>
          </w:r>
        </w:smartTag>
      </w:smartTag>
      <w:r w:rsidRPr="00CD179C">
        <w:t>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Gossip in the Korean entertainment world</w:t>
      </w:r>
      <w:r w:rsidRPr="00CD179C">
        <w:t>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(C) </w:t>
      </w:r>
      <w:r w:rsidRPr="00CD179C">
        <w:t>The man's birthday and where he was born.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(D) </w:t>
      </w:r>
      <w:r w:rsidRPr="00CD179C">
        <w:t>Where he placed his phone earlier.</w:t>
      </w:r>
    </w:p>
    <w:p w:rsidR="00CB3752" w:rsidRPr="00E06968" w:rsidRDefault="00CB3752" w:rsidP="0058548A">
      <w:pPr>
        <w:pStyle w:val="a1"/>
      </w:pPr>
    </w:p>
    <w:p w:rsidR="00CB3752" w:rsidRPr="00E85247" w:rsidRDefault="00CB3752" w:rsidP="00CF1DBF">
      <w:pPr>
        <w:pStyle w:val="1A-LCT"/>
        <w:spacing w:line="240" w:lineRule="auto"/>
        <w:ind w:left="1129" w:hanging="1129"/>
        <w:rPr>
          <w:rFonts w:eastAsia="標楷體" w:hAnsi="標楷體"/>
          <w:b/>
          <w:u w:val="single"/>
        </w:rPr>
      </w:pPr>
      <w:r w:rsidRPr="00E85247">
        <w:rPr>
          <w:rFonts w:eastAsia="標楷體" w:hAnsi="標楷體" w:hint="eastAsia"/>
          <w:b/>
          <w:u w:val="single"/>
        </w:rPr>
        <w:t>第</w:t>
      </w:r>
      <w:r w:rsidRPr="00E85247">
        <w:rPr>
          <w:rFonts w:eastAsia="標楷體"/>
          <w:b/>
          <w:u w:val="single"/>
        </w:rPr>
        <w:t xml:space="preserve"> 25</w:t>
      </w:r>
      <w:r w:rsidRPr="00E85247">
        <w:rPr>
          <w:rFonts w:eastAsia="標楷體" w:hAnsi="標楷體" w:hint="eastAsia"/>
          <w:b/>
          <w:u w:val="single"/>
        </w:rPr>
        <w:t>、</w:t>
      </w:r>
      <w:r w:rsidRPr="00E85247">
        <w:rPr>
          <w:rFonts w:eastAsia="標楷體"/>
          <w:b/>
          <w:u w:val="single"/>
        </w:rPr>
        <w:t xml:space="preserve">26 </w:t>
      </w:r>
      <w:r w:rsidRPr="00E85247">
        <w:rPr>
          <w:rFonts w:eastAsia="標楷體" w:hAnsi="標楷體" w:hint="eastAsia"/>
          <w:b/>
          <w:u w:val="single"/>
        </w:rPr>
        <w:t>題為題組</w:t>
      </w:r>
    </w:p>
    <w:p w:rsidR="00CB3752" w:rsidRPr="00231122" w:rsidRDefault="00CB3752" w:rsidP="0058548A">
      <w:pPr>
        <w:pStyle w:val="a1"/>
      </w:pPr>
    </w:p>
    <w:p w:rsidR="00CB3752" w:rsidRDefault="00CB3752" w:rsidP="00357586">
      <w:pPr>
        <w:pStyle w:val="1M"/>
      </w:pPr>
      <w:r>
        <w:tab/>
        <w:t>25.</w:t>
      </w:r>
      <w:r>
        <w:tab/>
        <w:t>(A) He wants to break up with her.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He needs the rent money from her.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(C) He can't sleep at night because </w:t>
      </w:r>
      <w:r w:rsidRPr="003A3547">
        <w:t>her music is too loud.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He wants her to join his band.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357586">
      <w:pPr>
        <w:pStyle w:val="1M"/>
      </w:pPr>
      <w:r>
        <w:tab/>
        <w:t>26.</w:t>
      </w:r>
      <w:r>
        <w:tab/>
        <w:t>(A) She needs to buy new headphones.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Her bed is not comfortable enough to sleep in.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The walls are not as thick as she thought.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The music she listens to is bad.</w:t>
      </w:r>
    </w:p>
    <w:p w:rsidR="00CB3752" w:rsidRPr="00E06968" w:rsidRDefault="00CB3752" w:rsidP="000C071D">
      <w:pPr>
        <w:pStyle w:val="Pic"/>
      </w:pPr>
    </w:p>
    <w:p w:rsidR="00CB3752" w:rsidRPr="00E85247" w:rsidRDefault="00CB3752" w:rsidP="00CF1DBF">
      <w:pPr>
        <w:pStyle w:val="1A-LCT"/>
        <w:spacing w:line="240" w:lineRule="auto"/>
        <w:ind w:left="1129" w:hanging="1129"/>
        <w:rPr>
          <w:rFonts w:eastAsia="標楷體" w:hAnsi="標楷體"/>
          <w:b/>
          <w:u w:val="single"/>
        </w:rPr>
      </w:pPr>
      <w:r w:rsidRPr="00E85247">
        <w:rPr>
          <w:rFonts w:eastAsia="標楷體" w:hAnsi="標楷體" w:hint="eastAsia"/>
          <w:b/>
          <w:u w:val="single"/>
        </w:rPr>
        <w:t>第</w:t>
      </w:r>
      <w:r w:rsidRPr="00E85247">
        <w:rPr>
          <w:rFonts w:eastAsia="標楷體"/>
          <w:b/>
          <w:u w:val="single"/>
        </w:rPr>
        <w:t xml:space="preserve"> 2</w:t>
      </w:r>
      <w:r>
        <w:rPr>
          <w:rFonts w:eastAsia="標楷體"/>
          <w:b/>
          <w:u w:val="single"/>
        </w:rPr>
        <w:t>7</w:t>
      </w:r>
      <w:r w:rsidRPr="00E85247">
        <w:rPr>
          <w:rFonts w:eastAsia="標楷體" w:hAnsi="標楷體" w:hint="eastAsia"/>
          <w:b/>
          <w:u w:val="single"/>
        </w:rPr>
        <w:t>、</w:t>
      </w:r>
      <w:r w:rsidRPr="00E85247">
        <w:rPr>
          <w:rFonts w:eastAsia="標楷體"/>
          <w:b/>
          <w:u w:val="single"/>
        </w:rPr>
        <w:t>2</w:t>
      </w:r>
      <w:r>
        <w:rPr>
          <w:rFonts w:eastAsia="標楷體"/>
          <w:b/>
          <w:u w:val="single"/>
        </w:rPr>
        <w:t>8</w:t>
      </w:r>
      <w:r w:rsidRPr="00E85247">
        <w:rPr>
          <w:rFonts w:eastAsia="標楷體"/>
          <w:b/>
          <w:u w:val="single"/>
        </w:rPr>
        <w:t xml:space="preserve"> </w:t>
      </w:r>
      <w:r w:rsidRPr="00E85247">
        <w:rPr>
          <w:rFonts w:eastAsia="標楷體" w:hAnsi="標楷體" w:hint="eastAsia"/>
          <w:b/>
          <w:u w:val="single"/>
        </w:rPr>
        <w:t>題為題組</w:t>
      </w:r>
    </w:p>
    <w:p w:rsidR="00CB3752" w:rsidRDefault="00CB3752" w:rsidP="00357586">
      <w:pPr>
        <w:pStyle w:val="1M"/>
      </w:pPr>
      <w:r>
        <w:tab/>
        <w:t>27.</w:t>
      </w:r>
      <w:r>
        <w:tab/>
        <w:t>(A) They took pictures with cameras.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They caught a criminal.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They hid cameras all over a room.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They were acting in a film.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357586">
      <w:pPr>
        <w:pStyle w:val="1M"/>
      </w:pPr>
      <w:r>
        <w:tab/>
        <w:t>28.</w:t>
      </w:r>
      <w:r>
        <w:tab/>
        <w:t>(A) They realized they were robbed.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They wanted to catch a ghost.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Their documents were stolen by a spy.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Someone has been making a mess of their documents.</w:t>
      </w:r>
    </w:p>
    <w:p w:rsidR="00CB3752" w:rsidRDefault="00CB3752" w:rsidP="00CF1DBF">
      <w:pPr>
        <w:pStyle w:val="1A-LCT"/>
        <w:spacing w:line="240" w:lineRule="auto"/>
        <w:ind w:left="1129" w:hanging="1129"/>
        <w:rPr>
          <w:rFonts w:eastAsia="標楷體" w:hAnsi="標楷體"/>
          <w:b/>
          <w:u w:val="single"/>
        </w:rPr>
      </w:pPr>
    </w:p>
    <w:p w:rsidR="00CB3752" w:rsidRPr="00E85247" w:rsidRDefault="00CB3752" w:rsidP="00CF1DBF">
      <w:pPr>
        <w:pStyle w:val="1A-LCT"/>
        <w:spacing w:line="240" w:lineRule="auto"/>
        <w:ind w:left="1129" w:hanging="1129"/>
        <w:rPr>
          <w:rFonts w:eastAsia="標楷體" w:hAnsi="標楷體"/>
          <w:b/>
          <w:u w:val="single"/>
        </w:rPr>
      </w:pPr>
      <w:r w:rsidRPr="00E85247">
        <w:rPr>
          <w:rFonts w:eastAsia="標楷體" w:hAnsi="標楷體" w:hint="eastAsia"/>
          <w:b/>
          <w:u w:val="single"/>
        </w:rPr>
        <w:t>第</w:t>
      </w:r>
      <w:r w:rsidRPr="00E85247">
        <w:rPr>
          <w:rFonts w:eastAsia="標楷體"/>
          <w:b/>
          <w:u w:val="single"/>
        </w:rPr>
        <w:t xml:space="preserve"> 2</w:t>
      </w:r>
      <w:r>
        <w:rPr>
          <w:rFonts w:eastAsia="標楷體"/>
          <w:b/>
          <w:u w:val="single"/>
        </w:rPr>
        <w:t>9</w:t>
      </w:r>
      <w:r w:rsidRPr="00E85247">
        <w:rPr>
          <w:rFonts w:eastAsia="標楷體" w:hAnsi="標楷體" w:hint="eastAsia"/>
          <w:b/>
          <w:u w:val="single"/>
        </w:rPr>
        <w:t>、</w:t>
      </w:r>
      <w:r>
        <w:rPr>
          <w:rFonts w:eastAsia="標楷體"/>
          <w:b/>
          <w:u w:val="single"/>
        </w:rPr>
        <w:t>30</w:t>
      </w:r>
      <w:r w:rsidRPr="00E85247">
        <w:rPr>
          <w:rFonts w:eastAsia="標楷體"/>
          <w:b/>
          <w:u w:val="single"/>
        </w:rPr>
        <w:t xml:space="preserve"> </w:t>
      </w:r>
      <w:r w:rsidRPr="00E85247">
        <w:rPr>
          <w:rFonts w:eastAsia="標楷體" w:hAnsi="標楷體" w:hint="eastAsia"/>
          <w:b/>
          <w:u w:val="single"/>
        </w:rPr>
        <w:t>題為題組</w:t>
      </w:r>
    </w:p>
    <w:p w:rsidR="00CB3752" w:rsidRDefault="00CB3752" w:rsidP="00357586">
      <w:pPr>
        <w:pStyle w:val="1M"/>
      </w:pPr>
      <w:r>
        <w:tab/>
        <w:t>29.</w:t>
      </w:r>
      <w:r>
        <w:tab/>
        <w:t>(A) She couldn't hear him.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He sees that she is very angry.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He noticed her new earrings.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(D) Her ears were hurt.</w:t>
      </w:r>
    </w:p>
    <w:p w:rsidR="00CB3752" w:rsidRDefault="00CB3752" w:rsidP="00E06968">
      <w:pPr>
        <w:pStyle w:val="1A-LCT"/>
        <w:ind w:left="1128" w:hanging="1128"/>
      </w:pPr>
    </w:p>
    <w:p w:rsidR="00CB3752" w:rsidRDefault="00CB3752" w:rsidP="00357586">
      <w:pPr>
        <w:pStyle w:val="1M"/>
      </w:pPr>
      <w:r>
        <w:tab/>
        <w:t>30.</w:t>
      </w:r>
      <w:r>
        <w:tab/>
        <w:t>(A) Her landlord threw out her possessions.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(B) She was upset about the neighbor's loud music.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>(C) She had an argument with her landlord over the rent.</w:t>
      </w:r>
    </w:p>
    <w:p w:rsidR="00CB3752" w:rsidRDefault="00CB3752" w:rsidP="00E06968">
      <w:pPr>
        <w:pStyle w:val="1A-LCT"/>
        <w:ind w:left="1128" w:hanging="1128"/>
      </w:pPr>
      <w:r>
        <w:tab/>
      </w:r>
      <w:r>
        <w:tab/>
        <w:t xml:space="preserve">(D) She got a steam burn and had to treat it. </w:t>
      </w:r>
    </w:p>
    <w:p w:rsidR="00CB3752" w:rsidRPr="00646612" w:rsidRDefault="00CB3752" w:rsidP="00E06968">
      <w:pPr>
        <w:pStyle w:val="1A-LCT"/>
        <w:ind w:left="1128" w:hanging="1128"/>
      </w:pPr>
    </w:p>
    <w:p w:rsidR="00CB3752" w:rsidRPr="00E85247" w:rsidRDefault="00CB3752" w:rsidP="007C43DA">
      <w:pPr>
        <w:pStyle w:val="Pic"/>
        <w:spacing w:line="480" w:lineRule="auto"/>
      </w:pPr>
      <w:r w:rsidRPr="00E85247">
        <w:rPr>
          <w:rFonts w:hint="eastAsia"/>
        </w:rPr>
        <w:t>四</w:t>
      </w:r>
      <w:r w:rsidRPr="00E85247">
        <w:t xml:space="preserve"> </w:t>
      </w:r>
      <w:r w:rsidRPr="00E85247">
        <w:rPr>
          <w:rFonts w:hint="eastAsia"/>
        </w:rPr>
        <w:t>、</w:t>
      </w:r>
      <w:r w:rsidRPr="00E85247">
        <w:t xml:space="preserve"> </w:t>
      </w:r>
      <w:r w:rsidRPr="00E85247">
        <w:rPr>
          <w:rFonts w:hint="eastAsia"/>
        </w:rPr>
        <w:t>短</w:t>
      </w:r>
      <w:r w:rsidRPr="00E85247">
        <w:t xml:space="preserve"> </w:t>
      </w:r>
      <w:r w:rsidRPr="00E85247">
        <w:rPr>
          <w:rFonts w:hint="eastAsia"/>
        </w:rPr>
        <w:t>文</w:t>
      </w:r>
      <w:r w:rsidRPr="00E85247">
        <w:t xml:space="preserve"> </w:t>
      </w:r>
      <w:r w:rsidRPr="00E85247">
        <w:rPr>
          <w:rFonts w:hint="eastAsia"/>
        </w:rPr>
        <w:t>聽</w:t>
      </w:r>
      <w:r w:rsidRPr="00E85247">
        <w:t xml:space="preserve"> </w:t>
      </w:r>
      <w:r w:rsidRPr="00E85247">
        <w:rPr>
          <w:rFonts w:hint="eastAsia"/>
        </w:rPr>
        <w:t>解</w:t>
      </w:r>
    </w:p>
    <w:p w:rsidR="00CB3752" w:rsidRPr="00E85247" w:rsidRDefault="00CB3752" w:rsidP="007C43DA">
      <w:pPr>
        <w:pStyle w:val="Pi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Chars="300" w:hanging="720"/>
        <w:rPr>
          <w:rFonts w:eastAsia="標楷體"/>
          <w:b w:val="0"/>
        </w:rPr>
      </w:pPr>
      <w:r w:rsidRPr="00E85247">
        <w:rPr>
          <w:rFonts w:eastAsia="標楷體" w:hAnsi="標楷體" w:hint="eastAsia"/>
          <w:b w:val="0"/>
        </w:rPr>
        <w:t>說明：第</w:t>
      </w:r>
      <w:r w:rsidRPr="00E85247">
        <w:rPr>
          <w:rFonts w:eastAsia="標楷體"/>
          <w:b w:val="0"/>
        </w:rPr>
        <w:t>31</w:t>
      </w:r>
      <w:r w:rsidRPr="00E85247">
        <w:rPr>
          <w:rFonts w:eastAsia="標楷體" w:hAnsi="標楷體" w:hint="eastAsia"/>
          <w:b w:val="0"/>
        </w:rPr>
        <w:t>題至第</w:t>
      </w:r>
      <w:r w:rsidRPr="00E85247">
        <w:rPr>
          <w:rFonts w:eastAsia="標楷體"/>
          <w:b w:val="0"/>
        </w:rPr>
        <w:t>40</w:t>
      </w:r>
      <w:r w:rsidRPr="00E85247">
        <w:rPr>
          <w:rFonts w:eastAsia="標楷體" w:hAnsi="標楷體" w:hint="eastAsia"/>
          <w:b w:val="0"/>
        </w:rPr>
        <w:t>題，共</w:t>
      </w:r>
      <w:r w:rsidRPr="00E85247">
        <w:rPr>
          <w:rFonts w:eastAsia="標楷體"/>
          <w:b w:val="0"/>
        </w:rPr>
        <w:t>10</w:t>
      </w:r>
      <w:r w:rsidRPr="00E85247">
        <w:rPr>
          <w:rFonts w:eastAsia="標楷體" w:hAnsi="標楷體" w:hint="eastAsia"/>
          <w:b w:val="0"/>
        </w:rPr>
        <w:t>題</w:t>
      </w:r>
      <w:r w:rsidRPr="00E85247">
        <w:rPr>
          <w:rFonts w:eastAsia="標楷體" w:hint="eastAsia"/>
          <w:b w:val="0"/>
        </w:rPr>
        <w:t>，每兩題為一題組</w:t>
      </w:r>
      <w:r w:rsidRPr="00E85247">
        <w:rPr>
          <w:rFonts w:eastAsia="標楷體" w:hAnsi="標楷體" w:hint="eastAsia"/>
          <w:b w:val="0"/>
        </w:rPr>
        <w:t>。請聽語音播出的一段訊息，從試題本中選出一個最適當的選項，並將答案畫記在答案卡之「選擇題答案區」，每題組播放一次。</w:t>
      </w:r>
    </w:p>
    <w:p w:rsidR="00CB3752" w:rsidRDefault="00CB3752" w:rsidP="007C43DA">
      <w:pPr>
        <w:pStyle w:val="A2"/>
        <w:rPr>
          <w:rFonts w:eastAsia="標楷體" w:hAnsi="標楷體"/>
          <w:b/>
          <w:u w:val="single"/>
        </w:rPr>
      </w:pPr>
    </w:p>
    <w:p w:rsidR="00CB3752" w:rsidRPr="00E85247" w:rsidRDefault="00CB3752" w:rsidP="00357586">
      <w:pPr>
        <w:pStyle w:val="A2"/>
        <w:rPr>
          <w:rFonts w:eastAsia="標楷體"/>
          <w:b/>
          <w:u w:val="single"/>
        </w:rPr>
      </w:pPr>
      <w:r w:rsidRPr="00E85247">
        <w:rPr>
          <w:rFonts w:eastAsia="標楷體" w:hAnsi="標楷體" w:hint="eastAsia"/>
          <w:b/>
          <w:u w:val="single"/>
        </w:rPr>
        <w:t>第</w:t>
      </w:r>
      <w:r w:rsidRPr="00E85247">
        <w:rPr>
          <w:rFonts w:eastAsia="標楷體"/>
          <w:b/>
          <w:u w:val="single"/>
        </w:rPr>
        <w:t xml:space="preserve"> 31</w:t>
      </w:r>
      <w:r w:rsidRPr="00E85247">
        <w:rPr>
          <w:rFonts w:eastAsia="標楷體" w:hAnsi="標楷體" w:hint="eastAsia"/>
          <w:b/>
          <w:u w:val="single"/>
        </w:rPr>
        <w:t>、</w:t>
      </w:r>
      <w:r w:rsidRPr="00E85247">
        <w:rPr>
          <w:rFonts w:eastAsia="標楷體"/>
          <w:b/>
          <w:u w:val="single"/>
        </w:rPr>
        <w:t xml:space="preserve">32 </w:t>
      </w:r>
      <w:r w:rsidRPr="00E85247">
        <w:rPr>
          <w:rFonts w:eastAsia="標楷體" w:hAnsi="標楷體" w:hint="eastAsia"/>
          <w:b/>
          <w:u w:val="single"/>
        </w:rPr>
        <w:t>題為題組</w:t>
      </w:r>
      <w:r w:rsidRPr="00E85247">
        <w:rPr>
          <w:rFonts w:eastAsia="標楷體"/>
          <w:b/>
          <w:u w:val="single"/>
        </w:rPr>
        <w:t xml:space="preserve"> </w:t>
      </w:r>
      <w:r w:rsidRPr="00E85247">
        <w:rPr>
          <w:rFonts w:eastAsia="標楷體" w:hAnsi="標楷體" w:hint="eastAsia"/>
          <w:b/>
          <w:u w:val="single"/>
        </w:rPr>
        <w:t>（請先閱讀試題）</w:t>
      </w:r>
    </w:p>
    <w:p w:rsidR="00CB3752" w:rsidRDefault="00CB3752" w:rsidP="00617A15">
      <w:pPr>
        <w:pStyle w:val="1-LCT"/>
        <w:spacing w:after="36"/>
      </w:pPr>
      <w:r>
        <w:tab/>
        <w:t>31.</w:t>
      </w:r>
      <w:r>
        <w:tab/>
        <w:t>What should people do when seeing a solar eclipse?</w:t>
      </w:r>
    </w:p>
    <w:p w:rsidR="00CB3752" w:rsidRDefault="00CB3752" w:rsidP="00357586">
      <w:pPr>
        <w:pStyle w:val="1A-LCT"/>
        <w:ind w:left="1128" w:hanging="1128"/>
      </w:pPr>
      <w:r>
        <w:tab/>
      </w:r>
      <w:r>
        <w:tab/>
        <w:t>(A) Wear something that will protect their eyes.</w:t>
      </w:r>
    </w:p>
    <w:p w:rsidR="00CB3752" w:rsidRDefault="00CB3752" w:rsidP="00357586">
      <w:pPr>
        <w:pStyle w:val="1A-LCT"/>
        <w:ind w:left="1128" w:hanging="1128"/>
      </w:pPr>
      <w:r>
        <w:tab/>
      </w:r>
      <w:r>
        <w:tab/>
        <w:t>(B) Try to record it on their phones.</w:t>
      </w:r>
    </w:p>
    <w:p w:rsidR="00CB3752" w:rsidRDefault="00CB3752" w:rsidP="00357586">
      <w:pPr>
        <w:pStyle w:val="1A-LCT"/>
        <w:ind w:left="1128" w:hanging="1128"/>
      </w:pPr>
      <w:r>
        <w:tab/>
      </w:r>
      <w:r>
        <w:tab/>
        <w:t>(C) Explain why it's happening in an essay.</w:t>
      </w:r>
    </w:p>
    <w:p w:rsidR="00CB3752" w:rsidRDefault="00CB3752" w:rsidP="00357586">
      <w:pPr>
        <w:pStyle w:val="1A-LCT"/>
        <w:ind w:left="1128" w:hanging="1128"/>
      </w:pPr>
      <w:r>
        <w:tab/>
      </w:r>
      <w:r>
        <w:tab/>
        <w:t>(D) Wear protective clothing.</w:t>
      </w:r>
    </w:p>
    <w:p w:rsidR="00CB3752" w:rsidRDefault="00CB3752" w:rsidP="00357586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32.</w:t>
      </w:r>
      <w:r>
        <w:tab/>
        <w:t xml:space="preserve">Which of the following is </w:t>
      </w:r>
      <w:r>
        <w:rPr>
          <w:b/>
        </w:rPr>
        <w:t>NOT</w:t>
      </w:r>
      <w:r>
        <w:t xml:space="preserve"> what many ancient cultures thought of eclipses?</w:t>
      </w:r>
    </w:p>
    <w:p w:rsidR="00CB3752" w:rsidRDefault="00CB3752" w:rsidP="00357586">
      <w:pPr>
        <w:pStyle w:val="1A-LCT"/>
        <w:ind w:left="1128" w:hanging="1128"/>
      </w:pPr>
      <w:r>
        <w:tab/>
      </w:r>
      <w:r>
        <w:tab/>
        <w:t>(A) They thought it was an overwhelming event.</w:t>
      </w:r>
    </w:p>
    <w:p w:rsidR="00CB3752" w:rsidRDefault="00CB3752" w:rsidP="00357586">
      <w:pPr>
        <w:pStyle w:val="1A-LCT"/>
        <w:ind w:left="1128" w:hanging="1128"/>
      </w:pPr>
      <w:r>
        <w:tab/>
      </w:r>
      <w:r>
        <w:tab/>
        <w:t>(B) They believed some creatures were eating the sun.</w:t>
      </w:r>
    </w:p>
    <w:p w:rsidR="00CB3752" w:rsidRDefault="00CB3752" w:rsidP="00357586">
      <w:pPr>
        <w:pStyle w:val="1A-LCT"/>
        <w:ind w:left="1128" w:hanging="1128"/>
      </w:pPr>
      <w:r>
        <w:tab/>
      </w:r>
      <w:r>
        <w:tab/>
        <w:t>(C) They thought it was a sign of disaster.</w:t>
      </w:r>
    </w:p>
    <w:p w:rsidR="00CB3752" w:rsidRDefault="00CB3752" w:rsidP="00617A15">
      <w:pPr>
        <w:pStyle w:val="1-LCT"/>
        <w:spacing w:after="36"/>
      </w:pPr>
      <w:r>
        <w:tab/>
      </w:r>
      <w:r>
        <w:tab/>
        <w:t>(D) They believed it was a sign of good luck.</w:t>
      </w:r>
    </w:p>
    <w:p w:rsidR="00CB3752" w:rsidRDefault="00CB3752" w:rsidP="00357586">
      <w:pPr>
        <w:pStyle w:val="A2"/>
        <w:rPr>
          <w:rFonts w:eastAsia="標楷體" w:hAnsi="標楷體"/>
          <w:b/>
          <w:u w:val="single"/>
        </w:rPr>
      </w:pPr>
    </w:p>
    <w:p w:rsidR="00CB3752" w:rsidRDefault="00CB3752" w:rsidP="00357586">
      <w:pPr>
        <w:pStyle w:val="A2"/>
        <w:rPr>
          <w:rFonts w:eastAsia="標楷體" w:hAnsi="標楷體"/>
          <w:b/>
          <w:u w:val="single"/>
        </w:rPr>
      </w:pPr>
    </w:p>
    <w:p w:rsidR="00CB3752" w:rsidRPr="00E85247" w:rsidRDefault="00CB3752" w:rsidP="00357586">
      <w:pPr>
        <w:pStyle w:val="A2"/>
        <w:rPr>
          <w:rFonts w:eastAsia="標楷體" w:hAnsi="標楷體"/>
          <w:b/>
          <w:u w:val="single"/>
        </w:rPr>
      </w:pPr>
      <w:r w:rsidRPr="00E85247">
        <w:rPr>
          <w:rFonts w:eastAsia="標楷體" w:hAnsi="標楷體" w:hint="eastAsia"/>
          <w:b/>
          <w:u w:val="single"/>
        </w:rPr>
        <w:t>第</w:t>
      </w:r>
      <w:r w:rsidRPr="00E85247">
        <w:rPr>
          <w:rFonts w:eastAsia="標楷體"/>
          <w:b/>
          <w:u w:val="single"/>
        </w:rPr>
        <w:t xml:space="preserve"> 33</w:t>
      </w:r>
      <w:r w:rsidRPr="00E85247">
        <w:rPr>
          <w:rFonts w:eastAsia="標楷體" w:hAnsi="標楷體" w:hint="eastAsia"/>
          <w:b/>
          <w:u w:val="single"/>
        </w:rPr>
        <w:t>、</w:t>
      </w:r>
      <w:r w:rsidRPr="00E85247">
        <w:rPr>
          <w:rFonts w:eastAsia="標楷體"/>
          <w:b/>
          <w:u w:val="single"/>
        </w:rPr>
        <w:t xml:space="preserve">34 </w:t>
      </w:r>
      <w:r w:rsidRPr="00E85247">
        <w:rPr>
          <w:rFonts w:eastAsia="標楷體" w:hAnsi="標楷體" w:hint="eastAsia"/>
          <w:b/>
          <w:u w:val="single"/>
        </w:rPr>
        <w:t>題為題組</w:t>
      </w:r>
      <w:r w:rsidRPr="00E85247">
        <w:rPr>
          <w:rFonts w:eastAsia="標楷體"/>
          <w:b/>
          <w:u w:val="single"/>
        </w:rPr>
        <w:t xml:space="preserve"> </w:t>
      </w:r>
      <w:r w:rsidRPr="00E85247">
        <w:rPr>
          <w:rFonts w:eastAsia="標楷體" w:hAnsi="標楷體" w:hint="eastAsia"/>
          <w:b/>
          <w:u w:val="single"/>
        </w:rPr>
        <w:t>（請先閱讀試題）</w:t>
      </w:r>
    </w:p>
    <w:p w:rsidR="00CB3752" w:rsidRPr="00E85247" w:rsidRDefault="00CB3752" w:rsidP="00357586">
      <w:pPr>
        <w:pStyle w:val="A2"/>
      </w:pPr>
    </w:p>
    <w:p w:rsidR="00CB3752" w:rsidRDefault="00CB3752" w:rsidP="00617A15">
      <w:pPr>
        <w:pStyle w:val="1-LCT"/>
        <w:spacing w:after="36"/>
      </w:pPr>
      <w:r>
        <w:tab/>
        <w:t>33.</w:t>
      </w:r>
      <w:r>
        <w:tab/>
        <w:t>Which airport is the Jumbo Stay Hotel close to?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 xml:space="preserve">(A)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>
              <w:t>Oscar</w:t>
            </w:r>
          </w:smartTag>
          <w:r>
            <w:t xml:space="preserve"> </w:t>
          </w:r>
          <w:smartTag w:uri="urn:schemas-microsoft-com:office:smarttags" w:element="PlaceName">
            <w:r>
              <w:t>Dios</w:t>
            </w:r>
          </w:smartTag>
          <w:r>
            <w:t xml:space="preserve"> </w:t>
          </w:r>
          <w:smartTag w:uri="urn:schemas-microsoft-com:office:smarttags" w:element="PlaceType">
            <w:r>
              <w:t>Airport</w:t>
            </w:r>
          </w:smartTag>
        </w:smartTag>
      </w:smartTag>
      <w:r>
        <w:t>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 xml:space="preserve">(B)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>
              <w:t>Stockholm</w:t>
            </w:r>
          </w:smartTag>
          <w:r>
            <w:t xml:space="preserve"> </w:t>
          </w:r>
          <w:smartTag w:uri="urn:schemas-microsoft-com:office:smarttags" w:element="PlaceType">
            <w:r>
              <w:t>Airport</w:t>
            </w:r>
          </w:smartTag>
        </w:smartTag>
      </w:smartTag>
      <w:r>
        <w:t>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 xml:space="preserve">(C)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>
              <w:t>Arlanda</w:t>
            </w:r>
          </w:smartTag>
          <w:r>
            <w:t xml:space="preserve"> </w:t>
          </w:r>
          <w:smartTag w:uri="urn:schemas-microsoft-com:office:smarttags" w:element="PlaceName">
            <w:r>
              <w:t>International</w:t>
            </w:r>
          </w:smartTag>
          <w:r>
            <w:t xml:space="preserve"> </w:t>
          </w:r>
          <w:smartTag w:uri="urn:schemas-microsoft-com:office:smarttags" w:element="PlaceType">
            <w:r>
              <w:t>Airport</w:t>
            </w:r>
          </w:smartTag>
        </w:smartTag>
      </w:smartTag>
      <w:r>
        <w:t>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 xml:space="preserve">(D)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>
              <w:t>Jumbo</w:t>
            </w:r>
          </w:smartTag>
          <w:r>
            <w:t xml:space="preserve"> </w:t>
          </w:r>
          <w:smartTag w:uri="urn:schemas-microsoft-com:office:smarttags" w:element="PlaceName">
            <w:r>
              <w:t>Stay</w:t>
            </w:r>
          </w:smartTag>
          <w:r>
            <w:t xml:space="preserve"> </w:t>
          </w:r>
          <w:smartTag w:uri="urn:schemas-microsoft-com:office:smarttags" w:element="PlaceType">
            <w:r>
              <w:t>Airport</w:t>
            </w:r>
          </w:smartTag>
        </w:smartTag>
      </w:smartTag>
      <w:r>
        <w:t>.</w:t>
      </w:r>
    </w:p>
    <w:p w:rsidR="00CB3752" w:rsidRDefault="00CB3752" w:rsidP="00580329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>A</w:t>
      </w:r>
      <w:r>
        <w:tab/>
        <w:t>34.</w:t>
      </w:r>
      <w:r>
        <w:tab/>
        <w:t>Why is the Jumbo Stay Hotel considered a hostel?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(A) It doesn't have as many services as a hotel.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(B) It has a nice café whereas hotels don't.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</w:r>
      <w:r w:rsidRPr="00187A94">
        <w:t>(C) It is close to the airport.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(D) It has more beds than a hotel does.</w:t>
      </w:r>
    </w:p>
    <w:p w:rsidR="00CB3752" w:rsidRPr="00797C74" w:rsidRDefault="00CB3752" w:rsidP="007C43DA">
      <w:pPr>
        <w:pStyle w:val="1A-LCT"/>
        <w:ind w:left="1128" w:hanging="1128"/>
      </w:pPr>
    </w:p>
    <w:p w:rsidR="00CB3752" w:rsidRPr="00E85247" w:rsidRDefault="00CB3752" w:rsidP="007C43DA">
      <w:pPr>
        <w:pStyle w:val="A2"/>
        <w:rPr>
          <w:rFonts w:eastAsia="標楷體" w:hAnsi="標楷體"/>
          <w:b/>
          <w:u w:val="single"/>
        </w:rPr>
      </w:pPr>
      <w:r w:rsidRPr="00E85247">
        <w:rPr>
          <w:rFonts w:eastAsia="標楷體" w:hAnsi="標楷體" w:hint="eastAsia"/>
          <w:b/>
          <w:u w:val="single"/>
        </w:rPr>
        <w:t>第</w:t>
      </w:r>
      <w:r w:rsidRPr="00E85247">
        <w:rPr>
          <w:rFonts w:eastAsia="標楷體"/>
          <w:b/>
          <w:u w:val="single"/>
        </w:rPr>
        <w:t xml:space="preserve"> 35</w:t>
      </w:r>
      <w:r w:rsidRPr="00E85247">
        <w:rPr>
          <w:rFonts w:eastAsia="標楷體" w:hAnsi="標楷體" w:hint="eastAsia"/>
          <w:b/>
          <w:u w:val="single"/>
        </w:rPr>
        <w:t>、</w:t>
      </w:r>
      <w:r w:rsidRPr="00E85247">
        <w:rPr>
          <w:rFonts w:eastAsia="標楷體"/>
          <w:b/>
          <w:u w:val="single"/>
        </w:rPr>
        <w:t xml:space="preserve">36 </w:t>
      </w:r>
      <w:r w:rsidRPr="00E85247">
        <w:rPr>
          <w:rFonts w:eastAsia="標楷體" w:hAnsi="標楷體" w:hint="eastAsia"/>
          <w:b/>
          <w:u w:val="single"/>
        </w:rPr>
        <w:t>題為題組</w:t>
      </w:r>
      <w:r w:rsidRPr="00E85247">
        <w:rPr>
          <w:rFonts w:eastAsia="標楷體"/>
          <w:b/>
          <w:u w:val="single"/>
        </w:rPr>
        <w:t xml:space="preserve"> </w:t>
      </w:r>
      <w:r w:rsidRPr="00E85247">
        <w:rPr>
          <w:rFonts w:eastAsia="標楷體" w:hAnsi="標楷體" w:hint="eastAsia"/>
          <w:b/>
          <w:u w:val="single"/>
        </w:rPr>
        <w:t>（請先閱讀試題）</w:t>
      </w:r>
    </w:p>
    <w:p w:rsidR="00CB3752" w:rsidRPr="00E85247" w:rsidRDefault="00CB3752" w:rsidP="007C43DA">
      <w:pPr>
        <w:pStyle w:val="A2"/>
      </w:pPr>
    </w:p>
    <w:p w:rsidR="00CB3752" w:rsidRDefault="00CB3752" w:rsidP="00617A15">
      <w:pPr>
        <w:pStyle w:val="1-LCT"/>
        <w:spacing w:after="36"/>
      </w:pPr>
      <w:r>
        <w:tab/>
        <w:t>35.</w:t>
      </w:r>
      <w:r>
        <w:tab/>
        <w:t>What event took place at the Burj Khalifa?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(A) A field trip for birds.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(B) A bird setting a world record.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(C) A sport involving birds.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(D) A man-made sculpture of a bird.</w:t>
      </w:r>
    </w:p>
    <w:p w:rsidR="00CB3752" w:rsidRDefault="00CB3752" w:rsidP="00580329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36.</w:t>
      </w:r>
      <w:r>
        <w:tab/>
        <w:t>Why did the event take place?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(A) To make hunting for birds popular.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(B) To raise awareness for endangered birds.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(C) To test the birds on their flying skills.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(D) To teach birds how to fly from high places.</w:t>
      </w:r>
    </w:p>
    <w:p w:rsidR="00CB3752" w:rsidRPr="00580329" w:rsidRDefault="00CB3752" w:rsidP="008A38E1">
      <w:pPr>
        <w:pStyle w:val="LCT-1A"/>
      </w:pPr>
    </w:p>
    <w:p w:rsidR="00CB3752" w:rsidRPr="00E85247" w:rsidRDefault="00CB3752" w:rsidP="007C43DA">
      <w:pPr>
        <w:pStyle w:val="A2"/>
        <w:rPr>
          <w:rFonts w:eastAsia="標楷體" w:hAnsi="標楷體"/>
          <w:b/>
          <w:u w:val="single"/>
        </w:rPr>
      </w:pPr>
      <w:r w:rsidRPr="00E85247">
        <w:rPr>
          <w:rFonts w:eastAsia="標楷體" w:hAnsi="標楷體" w:hint="eastAsia"/>
          <w:b/>
          <w:u w:val="single"/>
        </w:rPr>
        <w:t>第</w:t>
      </w:r>
      <w:r w:rsidRPr="00E85247">
        <w:rPr>
          <w:rFonts w:eastAsia="標楷體"/>
          <w:b/>
          <w:u w:val="single"/>
        </w:rPr>
        <w:t xml:space="preserve"> 37</w:t>
      </w:r>
      <w:r w:rsidRPr="00E85247">
        <w:rPr>
          <w:rFonts w:eastAsia="標楷體" w:hint="eastAsia"/>
          <w:b/>
          <w:u w:val="single"/>
        </w:rPr>
        <w:t>、</w:t>
      </w:r>
      <w:r w:rsidRPr="00E85247">
        <w:rPr>
          <w:rFonts w:eastAsia="標楷體"/>
          <w:b/>
          <w:u w:val="single"/>
        </w:rPr>
        <w:t xml:space="preserve">38 </w:t>
      </w:r>
      <w:r w:rsidRPr="00E85247">
        <w:rPr>
          <w:rFonts w:eastAsia="標楷體" w:hAnsi="標楷體" w:hint="eastAsia"/>
          <w:b/>
          <w:u w:val="single"/>
        </w:rPr>
        <w:t>題為題組</w:t>
      </w:r>
      <w:r w:rsidRPr="00E85247">
        <w:rPr>
          <w:rFonts w:eastAsia="標楷體"/>
          <w:b/>
          <w:u w:val="single"/>
        </w:rPr>
        <w:t xml:space="preserve"> </w:t>
      </w:r>
      <w:r w:rsidRPr="00E85247">
        <w:rPr>
          <w:rFonts w:eastAsia="標楷體" w:hAnsi="標楷體" w:hint="eastAsia"/>
          <w:b/>
          <w:u w:val="single"/>
        </w:rPr>
        <w:t>（請先閱讀試題）</w:t>
      </w:r>
    </w:p>
    <w:p w:rsidR="00CB3752" w:rsidRPr="00E85247" w:rsidRDefault="00CB3752" w:rsidP="007C43DA">
      <w:pPr>
        <w:pStyle w:val="A2"/>
        <w:rPr>
          <w:rFonts w:eastAsia="標楷體" w:hAnsi="標楷體"/>
          <w:b/>
          <w:u w:val="single"/>
        </w:rPr>
      </w:pPr>
    </w:p>
    <w:p w:rsidR="00CB3752" w:rsidRDefault="00CB3752" w:rsidP="00617A15">
      <w:pPr>
        <w:pStyle w:val="1-LCT"/>
        <w:spacing w:after="36"/>
      </w:pPr>
      <w:r>
        <w:tab/>
        <w:t>37.</w:t>
      </w:r>
      <w:r>
        <w:tab/>
        <w:t>Which of the following make the word "Postcrossing"?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 xml:space="preserve">(A) Post office and crosswalk. 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(B) Postcard and cross out.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(C) Poster and crossing.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(D) Postcard and crossing.</w:t>
      </w:r>
    </w:p>
    <w:p w:rsidR="00CB3752" w:rsidRDefault="00CB3752" w:rsidP="00580329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38.</w:t>
      </w:r>
      <w:r>
        <w:tab/>
        <w:t>What must people do to send and receive postcards?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 xml:space="preserve">(A) They need to travel to </w:t>
      </w:r>
      <w:smartTag w:uri="urn:schemas-microsoft-com:office:smarttags" w:element="country-region">
        <w:smartTag w:uri="urn:schemas-microsoft-com:office:smarttags" w:element="place">
          <w:r>
            <w:t>Portugal</w:t>
          </w:r>
        </w:smartTag>
      </w:smartTag>
      <w:r>
        <w:t>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(B) They must first register online.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 xml:space="preserve">(C) Write a letter to Paulo </w:t>
      </w:r>
      <w:r w:rsidRPr="00AA20AC">
        <w:t>Magalhães</w:t>
      </w:r>
      <w:r>
        <w:t>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(D) Take a test to see if they qualify.</w:t>
      </w:r>
    </w:p>
    <w:p w:rsidR="00CB3752" w:rsidRPr="00580329" w:rsidRDefault="00CB3752" w:rsidP="007C43DA">
      <w:pPr>
        <w:pStyle w:val="A2"/>
        <w:rPr>
          <w:rFonts w:eastAsia="標楷體" w:hAnsi="標楷體"/>
          <w:b/>
          <w:u w:val="single"/>
        </w:rPr>
      </w:pPr>
    </w:p>
    <w:p w:rsidR="00CB3752" w:rsidRDefault="00CB3752" w:rsidP="007C43DA">
      <w:pPr>
        <w:pStyle w:val="A2"/>
        <w:rPr>
          <w:rFonts w:eastAsia="標楷體" w:hAnsi="標楷體"/>
          <w:b/>
          <w:u w:val="single"/>
        </w:rPr>
      </w:pPr>
    </w:p>
    <w:p w:rsidR="00CB3752" w:rsidRDefault="00CB3752" w:rsidP="007C43DA">
      <w:pPr>
        <w:pStyle w:val="A2"/>
        <w:rPr>
          <w:rFonts w:eastAsia="標楷體" w:hAnsi="標楷體"/>
          <w:b/>
          <w:u w:val="single"/>
        </w:rPr>
      </w:pPr>
    </w:p>
    <w:p w:rsidR="00CB3752" w:rsidRDefault="00CB3752" w:rsidP="007C43DA">
      <w:pPr>
        <w:pStyle w:val="A2"/>
        <w:rPr>
          <w:rFonts w:eastAsia="標楷體" w:hAnsi="標楷體"/>
          <w:b/>
          <w:u w:val="single"/>
        </w:rPr>
      </w:pPr>
    </w:p>
    <w:p w:rsidR="00CB3752" w:rsidRDefault="00CB3752" w:rsidP="007C43DA">
      <w:pPr>
        <w:pStyle w:val="A2"/>
        <w:rPr>
          <w:rFonts w:eastAsia="標楷體" w:hAnsi="標楷體"/>
          <w:b/>
          <w:u w:val="single"/>
        </w:rPr>
      </w:pPr>
    </w:p>
    <w:p w:rsidR="00CB3752" w:rsidRPr="00E85247" w:rsidRDefault="00CB3752" w:rsidP="007C43DA">
      <w:pPr>
        <w:pStyle w:val="A2"/>
        <w:rPr>
          <w:rFonts w:eastAsia="標楷體" w:hAnsi="標楷體"/>
          <w:b/>
          <w:u w:val="single"/>
        </w:rPr>
      </w:pPr>
      <w:r w:rsidRPr="00E85247">
        <w:rPr>
          <w:rFonts w:eastAsia="標楷體" w:hAnsi="標楷體" w:hint="eastAsia"/>
          <w:b/>
          <w:u w:val="single"/>
        </w:rPr>
        <w:t>第</w:t>
      </w:r>
      <w:r w:rsidRPr="00E85247">
        <w:rPr>
          <w:rFonts w:eastAsia="標楷體"/>
          <w:b/>
          <w:u w:val="single"/>
        </w:rPr>
        <w:t xml:space="preserve"> 39</w:t>
      </w:r>
      <w:r w:rsidRPr="00E85247">
        <w:rPr>
          <w:rFonts w:eastAsia="標楷體" w:hint="eastAsia"/>
          <w:b/>
          <w:u w:val="single"/>
        </w:rPr>
        <w:t>、</w:t>
      </w:r>
      <w:r w:rsidRPr="00E85247">
        <w:rPr>
          <w:rFonts w:eastAsia="標楷體"/>
          <w:b/>
          <w:u w:val="single"/>
        </w:rPr>
        <w:t xml:space="preserve">40 </w:t>
      </w:r>
      <w:r w:rsidRPr="00E85247">
        <w:rPr>
          <w:rFonts w:eastAsia="標楷體" w:hAnsi="標楷體" w:hint="eastAsia"/>
          <w:b/>
          <w:u w:val="single"/>
        </w:rPr>
        <w:t>題為題組</w:t>
      </w:r>
      <w:r w:rsidRPr="00E85247">
        <w:rPr>
          <w:rFonts w:eastAsia="標楷體"/>
          <w:b/>
          <w:u w:val="single"/>
        </w:rPr>
        <w:t xml:space="preserve"> </w:t>
      </w:r>
      <w:r w:rsidRPr="00E85247">
        <w:rPr>
          <w:rFonts w:eastAsia="標楷體" w:hAnsi="標楷體" w:hint="eastAsia"/>
          <w:b/>
          <w:u w:val="single"/>
        </w:rPr>
        <w:t>（請先閱讀試題）</w:t>
      </w:r>
    </w:p>
    <w:p w:rsidR="00CB3752" w:rsidRPr="00E85247" w:rsidRDefault="00CB3752" w:rsidP="007C43DA">
      <w:pPr>
        <w:pStyle w:val="A2"/>
      </w:pPr>
    </w:p>
    <w:p w:rsidR="00CB3752" w:rsidRDefault="00CB3752" w:rsidP="00617A15">
      <w:pPr>
        <w:pStyle w:val="1-LCT"/>
        <w:spacing w:after="36"/>
      </w:pPr>
      <w:r>
        <w:tab/>
        <w:t>39.</w:t>
      </w:r>
      <w:r>
        <w:tab/>
      </w:r>
      <w:r w:rsidRPr="00CE1181">
        <w:t>Why is listening to music while bike riding not safe?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</w:r>
      <w:r w:rsidRPr="00CF1E19">
        <w:t xml:space="preserve">(A) You can't hear </w:t>
      </w:r>
      <w:r>
        <w:t>when your alarm goes off.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 xml:space="preserve">(B) You might miss </w:t>
      </w:r>
      <w:r w:rsidRPr="00CF1E19">
        <w:t>people calling your name.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(C) You can't hear anything around you.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(D) You might miss some important phone calls.</w:t>
      </w:r>
    </w:p>
    <w:p w:rsidR="00CB3752" w:rsidRDefault="00CB3752" w:rsidP="00580329">
      <w:pPr>
        <w:pStyle w:val="1A-LCT"/>
        <w:ind w:left="1128" w:hanging="1128"/>
      </w:pPr>
    </w:p>
    <w:p w:rsidR="00CB3752" w:rsidRDefault="00CB3752" w:rsidP="00617A15">
      <w:pPr>
        <w:pStyle w:val="1-LCT"/>
        <w:spacing w:after="36"/>
      </w:pPr>
      <w:r>
        <w:tab/>
        <w:t>40.</w:t>
      </w:r>
      <w:r>
        <w:tab/>
        <w:t>What was Albert's big mistake?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(A) Being an angry driver.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(B) Going cycling in heavy rain while listening to music.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 xml:space="preserve">(C) </w:t>
      </w:r>
      <w:r w:rsidRPr="0063743A">
        <w:t xml:space="preserve">Listening to music and looking at his phone </w:t>
      </w:r>
      <w:r w:rsidRPr="002F3E35">
        <w:t>while cycling.</w:t>
      </w:r>
      <w:r>
        <w:t xml:space="preserve"> </w:t>
      </w:r>
    </w:p>
    <w:p w:rsidR="00CB3752" w:rsidRDefault="00CB3752" w:rsidP="00580329">
      <w:pPr>
        <w:pStyle w:val="1A-LCT"/>
        <w:ind w:left="1128" w:hanging="1128"/>
      </w:pPr>
      <w:r>
        <w:tab/>
      </w:r>
      <w:r>
        <w:tab/>
        <w:t>(D) Not focusing on the good things in his life.</w:t>
      </w:r>
    </w:p>
    <w:p w:rsidR="00CB3752" w:rsidRDefault="00CB3752" w:rsidP="00580329">
      <w:pPr>
        <w:pStyle w:val="1A-LCT"/>
        <w:ind w:left="1128" w:hanging="1128"/>
      </w:pPr>
    </w:p>
    <w:p w:rsidR="00CB3752" w:rsidRPr="00580329" w:rsidRDefault="00CB3752" w:rsidP="00580329">
      <w:pPr>
        <w:pStyle w:val="Passage"/>
        <w:ind w:firstLine="480"/>
      </w:pPr>
    </w:p>
    <w:sectPr w:rsidR="00CB3752" w:rsidRPr="00580329" w:rsidSect="005843EC">
      <w:footerReference w:type="even" r:id="rId16"/>
      <w:footerReference w:type="default" r:id="rId17"/>
      <w:pgSz w:w="20639" w:h="14572" w:orient="landscape" w:code="12"/>
      <w:pgMar w:top="1134" w:right="964" w:bottom="1134" w:left="964" w:header="0" w:footer="567" w:gutter="0"/>
      <w:cols w:num="2" w:space="425"/>
      <w:rtlGutter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752" w:rsidRDefault="00CB3752">
      <w:r>
        <w:separator/>
      </w:r>
    </w:p>
  </w:endnote>
  <w:endnote w:type="continuationSeparator" w:id="0">
    <w:p w:rsidR="00CB3752" w:rsidRDefault="00CB3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honeK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752" w:rsidRDefault="00CB375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B3752" w:rsidRDefault="00CB375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752" w:rsidRDefault="00CB3752" w:rsidP="00AC22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CB3752" w:rsidRDefault="00CB3752">
    <w:pPr>
      <w:pStyle w:val="Footer"/>
    </w:pPr>
    <w:r>
      <w:tab/>
      <w:t xml:space="preserve">                                                                                    </w:t>
    </w:r>
    <w:r>
      <w:rPr>
        <w:rFonts w:hint="eastAsia"/>
      </w:rPr>
      <w:t>高三英聽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752" w:rsidRDefault="00CB3752">
      <w:r>
        <w:separator/>
      </w:r>
    </w:p>
  </w:footnote>
  <w:footnote w:type="continuationSeparator" w:id="0">
    <w:p w:rsidR="00CB3752" w:rsidRDefault="00CB37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097"/>
    <w:rsid w:val="00000904"/>
    <w:rsid w:val="00033324"/>
    <w:rsid w:val="0003470E"/>
    <w:rsid w:val="000414F3"/>
    <w:rsid w:val="00042A81"/>
    <w:rsid w:val="00043AE2"/>
    <w:rsid w:val="00046AA0"/>
    <w:rsid w:val="00057970"/>
    <w:rsid w:val="000759BE"/>
    <w:rsid w:val="000B0FE3"/>
    <w:rsid w:val="000B3F04"/>
    <w:rsid w:val="000B7796"/>
    <w:rsid w:val="000C071D"/>
    <w:rsid w:val="000C2C36"/>
    <w:rsid w:val="000E4252"/>
    <w:rsid w:val="00104FF3"/>
    <w:rsid w:val="001252F6"/>
    <w:rsid w:val="00151B38"/>
    <w:rsid w:val="0015559F"/>
    <w:rsid w:val="0015759D"/>
    <w:rsid w:val="001641E1"/>
    <w:rsid w:val="00187A94"/>
    <w:rsid w:val="00193C46"/>
    <w:rsid w:val="00197EE6"/>
    <w:rsid w:val="001A13A6"/>
    <w:rsid w:val="001A3C03"/>
    <w:rsid w:val="001B3C6F"/>
    <w:rsid w:val="001C1011"/>
    <w:rsid w:val="001E42C2"/>
    <w:rsid w:val="00202DAA"/>
    <w:rsid w:val="00231122"/>
    <w:rsid w:val="002320C4"/>
    <w:rsid w:val="00241441"/>
    <w:rsid w:val="00262645"/>
    <w:rsid w:val="002748E2"/>
    <w:rsid w:val="002A6282"/>
    <w:rsid w:val="002B382A"/>
    <w:rsid w:val="002B40F4"/>
    <w:rsid w:val="002B68B5"/>
    <w:rsid w:val="002D59CE"/>
    <w:rsid w:val="002E3D14"/>
    <w:rsid w:val="002F3E35"/>
    <w:rsid w:val="00301793"/>
    <w:rsid w:val="0032460A"/>
    <w:rsid w:val="003256E3"/>
    <w:rsid w:val="00347D88"/>
    <w:rsid w:val="00357586"/>
    <w:rsid w:val="0038526C"/>
    <w:rsid w:val="00395FBB"/>
    <w:rsid w:val="003A17F9"/>
    <w:rsid w:val="003A3547"/>
    <w:rsid w:val="003B3011"/>
    <w:rsid w:val="003C24AF"/>
    <w:rsid w:val="003E037B"/>
    <w:rsid w:val="003E433B"/>
    <w:rsid w:val="00403368"/>
    <w:rsid w:val="00435BEE"/>
    <w:rsid w:val="00444364"/>
    <w:rsid w:val="00445E52"/>
    <w:rsid w:val="00450086"/>
    <w:rsid w:val="00457AB7"/>
    <w:rsid w:val="004779C7"/>
    <w:rsid w:val="00494FE2"/>
    <w:rsid w:val="004A424B"/>
    <w:rsid w:val="004B6A98"/>
    <w:rsid w:val="004B7223"/>
    <w:rsid w:val="004C3793"/>
    <w:rsid w:val="004C3FB2"/>
    <w:rsid w:val="004D6F73"/>
    <w:rsid w:val="004E2FF2"/>
    <w:rsid w:val="004E7DDA"/>
    <w:rsid w:val="004F2F52"/>
    <w:rsid w:val="0050626C"/>
    <w:rsid w:val="005125DA"/>
    <w:rsid w:val="00515E83"/>
    <w:rsid w:val="0054043D"/>
    <w:rsid w:val="00563886"/>
    <w:rsid w:val="00577A28"/>
    <w:rsid w:val="00580329"/>
    <w:rsid w:val="00582788"/>
    <w:rsid w:val="005843EC"/>
    <w:rsid w:val="0058548A"/>
    <w:rsid w:val="00590905"/>
    <w:rsid w:val="005B19E3"/>
    <w:rsid w:val="005B53C8"/>
    <w:rsid w:val="005E1A54"/>
    <w:rsid w:val="005E7AFD"/>
    <w:rsid w:val="00617A15"/>
    <w:rsid w:val="00636656"/>
    <w:rsid w:val="006366FB"/>
    <w:rsid w:val="0063743A"/>
    <w:rsid w:val="00646612"/>
    <w:rsid w:val="00651538"/>
    <w:rsid w:val="00662E48"/>
    <w:rsid w:val="006707B5"/>
    <w:rsid w:val="00670807"/>
    <w:rsid w:val="006832C7"/>
    <w:rsid w:val="006D5EDF"/>
    <w:rsid w:val="006E18B3"/>
    <w:rsid w:val="006E5A88"/>
    <w:rsid w:val="00725657"/>
    <w:rsid w:val="007531C2"/>
    <w:rsid w:val="00797C74"/>
    <w:rsid w:val="007A1D20"/>
    <w:rsid w:val="007B4DA9"/>
    <w:rsid w:val="007C43DA"/>
    <w:rsid w:val="007C60D8"/>
    <w:rsid w:val="007E1690"/>
    <w:rsid w:val="007F6A86"/>
    <w:rsid w:val="00803A5D"/>
    <w:rsid w:val="0081156C"/>
    <w:rsid w:val="008302B9"/>
    <w:rsid w:val="0083340D"/>
    <w:rsid w:val="008572DC"/>
    <w:rsid w:val="0087038A"/>
    <w:rsid w:val="008A38E1"/>
    <w:rsid w:val="008B1D3F"/>
    <w:rsid w:val="008C0C19"/>
    <w:rsid w:val="008E2D7F"/>
    <w:rsid w:val="0090372A"/>
    <w:rsid w:val="00914942"/>
    <w:rsid w:val="00922830"/>
    <w:rsid w:val="009354F3"/>
    <w:rsid w:val="00936EAB"/>
    <w:rsid w:val="00936F75"/>
    <w:rsid w:val="00947999"/>
    <w:rsid w:val="00950CDF"/>
    <w:rsid w:val="0095764A"/>
    <w:rsid w:val="0097754C"/>
    <w:rsid w:val="009955EA"/>
    <w:rsid w:val="009C2D86"/>
    <w:rsid w:val="00A027B6"/>
    <w:rsid w:val="00A047C6"/>
    <w:rsid w:val="00A54F8F"/>
    <w:rsid w:val="00A6707A"/>
    <w:rsid w:val="00A760F8"/>
    <w:rsid w:val="00A8664C"/>
    <w:rsid w:val="00A905A5"/>
    <w:rsid w:val="00AA20AC"/>
    <w:rsid w:val="00AA46B3"/>
    <w:rsid w:val="00AC22F3"/>
    <w:rsid w:val="00AC62AF"/>
    <w:rsid w:val="00B13346"/>
    <w:rsid w:val="00B524DB"/>
    <w:rsid w:val="00B53516"/>
    <w:rsid w:val="00B54FE2"/>
    <w:rsid w:val="00B601A9"/>
    <w:rsid w:val="00B74493"/>
    <w:rsid w:val="00B75700"/>
    <w:rsid w:val="00B87AFB"/>
    <w:rsid w:val="00BC673D"/>
    <w:rsid w:val="00BE1DC9"/>
    <w:rsid w:val="00BE3C74"/>
    <w:rsid w:val="00BF7998"/>
    <w:rsid w:val="00BF7A1D"/>
    <w:rsid w:val="00C3217A"/>
    <w:rsid w:val="00C56373"/>
    <w:rsid w:val="00C632EE"/>
    <w:rsid w:val="00C63C44"/>
    <w:rsid w:val="00C66623"/>
    <w:rsid w:val="00C67961"/>
    <w:rsid w:val="00C81028"/>
    <w:rsid w:val="00C932EF"/>
    <w:rsid w:val="00CB3752"/>
    <w:rsid w:val="00CC413F"/>
    <w:rsid w:val="00CC7F32"/>
    <w:rsid w:val="00CD179C"/>
    <w:rsid w:val="00CD1C72"/>
    <w:rsid w:val="00CD6459"/>
    <w:rsid w:val="00CE1181"/>
    <w:rsid w:val="00CF1DBF"/>
    <w:rsid w:val="00CF1E19"/>
    <w:rsid w:val="00CF3A5B"/>
    <w:rsid w:val="00D14A33"/>
    <w:rsid w:val="00D17402"/>
    <w:rsid w:val="00D2213E"/>
    <w:rsid w:val="00D45D5D"/>
    <w:rsid w:val="00D66532"/>
    <w:rsid w:val="00D73805"/>
    <w:rsid w:val="00DC6AD7"/>
    <w:rsid w:val="00DE46AA"/>
    <w:rsid w:val="00E06968"/>
    <w:rsid w:val="00E1537C"/>
    <w:rsid w:val="00E27599"/>
    <w:rsid w:val="00E33D8F"/>
    <w:rsid w:val="00E44410"/>
    <w:rsid w:val="00E7245C"/>
    <w:rsid w:val="00E82E95"/>
    <w:rsid w:val="00E85247"/>
    <w:rsid w:val="00E926B9"/>
    <w:rsid w:val="00EB11AC"/>
    <w:rsid w:val="00ED1686"/>
    <w:rsid w:val="00ED482B"/>
    <w:rsid w:val="00F40405"/>
    <w:rsid w:val="00F54A90"/>
    <w:rsid w:val="00F93CBC"/>
    <w:rsid w:val="00FA7097"/>
    <w:rsid w:val="00FC0B7B"/>
    <w:rsid w:val="00FC42C7"/>
    <w:rsid w:val="00FF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011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1C1011"/>
    <w:pPr>
      <w:widowControl/>
      <w:spacing w:line="360" w:lineRule="auto"/>
    </w:pPr>
    <w:rPr>
      <w:rFonts w:eastAsia="細明體" w:cs="Courier New"/>
      <w:kern w:val="0"/>
      <w:sz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5125DA"/>
    <w:rPr>
      <w:rFonts w:ascii="細明體" w:eastAsia="細明體" w:hAnsi="Courier New" w:cs="Courier New"/>
      <w:sz w:val="24"/>
      <w:szCs w:val="24"/>
    </w:rPr>
  </w:style>
  <w:style w:type="paragraph" w:customStyle="1" w:styleId="1M">
    <w:name w:val="1M"/>
    <w:basedOn w:val="Normal"/>
    <w:uiPriority w:val="99"/>
    <w:rsid w:val="00445E52"/>
    <w:pPr>
      <w:tabs>
        <w:tab w:val="right" w:pos="670"/>
        <w:tab w:val="left" w:pos="742"/>
      </w:tabs>
      <w:spacing w:line="260" w:lineRule="exact"/>
      <w:jc w:val="both"/>
    </w:pPr>
  </w:style>
  <w:style w:type="paragraph" w:customStyle="1" w:styleId="1A-LCT">
    <w:name w:val="1 (A)-LCT"/>
    <w:basedOn w:val="Normal"/>
    <w:uiPriority w:val="99"/>
    <w:rsid w:val="00445E52"/>
    <w:pPr>
      <w:tabs>
        <w:tab w:val="right" w:pos="670"/>
        <w:tab w:val="left" w:pos="742"/>
        <w:tab w:val="left" w:pos="2940"/>
        <w:tab w:val="left" w:pos="5160"/>
        <w:tab w:val="left" w:pos="7381"/>
      </w:tabs>
      <w:spacing w:line="260" w:lineRule="exact"/>
      <w:ind w:left="470" w:hangingChars="470" w:hanging="470"/>
    </w:pPr>
  </w:style>
  <w:style w:type="paragraph" w:styleId="NormalWeb">
    <w:name w:val="Normal (Web)"/>
    <w:basedOn w:val="Normal"/>
    <w:uiPriority w:val="99"/>
    <w:rsid w:val="001C1011"/>
  </w:style>
  <w:style w:type="paragraph" w:customStyle="1" w:styleId="1-LCT">
    <w:name w:val="1-LCT"/>
    <w:uiPriority w:val="99"/>
    <w:rsid w:val="007C43DA"/>
    <w:pPr>
      <w:tabs>
        <w:tab w:val="right" w:pos="670"/>
        <w:tab w:val="left" w:pos="742"/>
      </w:tabs>
      <w:spacing w:afterLines="10" w:line="260" w:lineRule="exact"/>
    </w:pPr>
    <w:rPr>
      <w:szCs w:val="24"/>
    </w:rPr>
  </w:style>
  <w:style w:type="paragraph" w:customStyle="1" w:styleId="1">
    <w:name w:val="標題1"/>
    <w:basedOn w:val="Normal"/>
    <w:uiPriority w:val="99"/>
    <w:rsid w:val="001C1011"/>
    <w:pPr>
      <w:spacing w:afterLines="80" w:line="240" w:lineRule="atLeast"/>
      <w:ind w:rightChars="100" w:right="240"/>
      <w:jc w:val="center"/>
    </w:pPr>
    <w:rPr>
      <w:rFonts w:eastAsia="標楷體"/>
      <w:sz w:val="32"/>
    </w:rPr>
  </w:style>
  <w:style w:type="character" w:customStyle="1" w:styleId="a">
    <w:name w:val="音標"/>
    <w:basedOn w:val="DefaultParagraphFont"/>
    <w:uiPriority w:val="99"/>
    <w:rsid w:val="001C1011"/>
    <w:rPr>
      <w:rFonts w:ascii="PhoneKK" w:eastAsia="新細明體" w:hAnsi="PhoneKK" w:cs="Times New Roman"/>
      <w:color w:val="auto"/>
      <w:sz w:val="28"/>
      <w:u w:val="none"/>
      <w:em w:val="none"/>
    </w:rPr>
  </w:style>
  <w:style w:type="character" w:customStyle="1" w:styleId="10">
    <w:name w:val="樣式1"/>
    <w:basedOn w:val="a"/>
    <w:uiPriority w:val="99"/>
    <w:rsid w:val="001C1011"/>
  </w:style>
  <w:style w:type="paragraph" w:customStyle="1" w:styleId="Passage">
    <w:name w:val="Passage"/>
    <w:basedOn w:val="Part"/>
    <w:uiPriority w:val="99"/>
    <w:rsid w:val="001C1011"/>
    <w:pPr>
      <w:spacing w:line="300" w:lineRule="exact"/>
    </w:pPr>
  </w:style>
  <w:style w:type="paragraph" w:customStyle="1" w:styleId="LCT-1A">
    <w:name w:val="LCT-1 (A)"/>
    <w:basedOn w:val="LCT-A"/>
    <w:uiPriority w:val="99"/>
    <w:rsid w:val="001C1011"/>
    <w:pPr>
      <w:tabs>
        <w:tab w:val="clear" w:pos="792"/>
        <w:tab w:val="right" w:pos="670"/>
        <w:tab w:val="left" w:pos="768"/>
      </w:tabs>
    </w:pPr>
  </w:style>
  <w:style w:type="paragraph" w:customStyle="1" w:styleId="Name">
    <w:name w:val="Name"/>
    <w:basedOn w:val="PlainText"/>
    <w:autoRedefine/>
    <w:uiPriority w:val="99"/>
    <w:rsid w:val="001C1011"/>
    <w:pPr>
      <w:spacing w:line="400" w:lineRule="atLeast"/>
    </w:pPr>
    <w:rPr>
      <w:sz w:val="20"/>
    </w:rPr>
  </w:style>
  <w:style w:type="paragraph" w:customStyle="1" w:styleId="PartA">
    <w:name w:val="Part A"/>
    <w:basedOn w:val="1"/>
    <w:uiPriority w:val="99"/>
    <w:rsid w:val="001C1011"/>
    <w:pPr>
      <w:spacing w:afterLines="0"/>
      <w:ind w:rightChars="0" w:right="0"/>
      <w:jc w:val="left"/>
    </w:pPr>
    <w:rPr>
      <w:rFonts w:eastAsia="新細明體"/>
      <w:b/>
      <w:sz w:val="24"/>
    </w:rPr>
  </w:style>
  <w:style w:type="paragraph" w:customStyle="1" w:styleId="Part">
    <w:name w:val="Part"/>
    <w:basedOn w:val="PartA"/>
    <w:uiPriority w:val="99"/>
    <w:rsid w:val="001C1011"/>
    <w:pPr>
      <w:spacing w:line="260" w:lineRule="exact"/>
      <w:ind w:firstLineChars="200" w:firstLine="200"/>
      <w:jc w:val="both"/>
    </w:pPr>
    <w:rPr>
      <w:b w:val="0"/>
    </w:rPr>
  </w:style>
  <w:style w:type="paragraph" w:customStyle="1" w:styleId="Pic">
    <w:name w:val="Pic"/>
    <w:basedOn w:val="Part"/>
    <w:uiPriority w:val="99"/>
    <w:rsid w:val="001C1011"/>
    <w:pPr>
      <w:spacing w:line="240" w:lineRule="atLeast"/>
      <w:ind w:firstLineChars="0" w:firstLine="0"/>
    </w:pPr>
    <w:rPr>
      <w:b/>
    </w:rPr>
  </w:style>
  <w:style w:type="paragraph" w:customStyle="1" w:styleId="LCT-1">
    <w:name w:val="LCT-1"/>
    <w:basedOn w:val="Pic"/>
    <w:uiPriority w:val="99"/>
    <w:rsid w:val="001C1011"/>
    <w:pPr>
      <w:tabs>
        <w:tab w:val="right" w:pos="670"/>
        <w:tab w:val="left" w:pos="768"/>
      </w:tabs>
      <w:spacing w:line="280" w:lineRule="exact"/>
    </w:pPr>
    <w:rPr>
      <w:b w:val="0"/>
    </w:rPr>
  </w:style>
  <w:style w:type="paragraph" w:customStyle="1" w:styleId="LCT-A">
    <w:name w:val="LCT-(A)"/>
    <w:basedOn w:val="LCT-1"/>
    <w:uiPriority w:val="99"/>
    <w:rsid w:val="001C1011"/>
    <w:pPr>
      <w:tabs>
        <w:tab w:val="clear" w:pos="768"/>
        <w:tab w:val="left" w:pos="670"/>
        <w:tab w:val="left" w:pos="792"/>
        <w:tab w:val="left" w:pos="2928"/>
        <w:tab w:val="left" w:pos="5160"/>
        <w:tab w:val="left" w:pos="7440"/>
      </w:tabs>
    </w:pPr>
  </w:style>
  <w:style w:type="paragraph" w:customStyle="1" w:styleId="LCT-1M">
    <w:name w:val="LCT-1M"/>
    <w:basedOn w:val="LCT-1"/>
    <w:uiPriority w:val="99"/>
    <w:rsid w:val="001C1011"/>
  </w:style>
  <w:style w:type="paragraph" w:styleId="Footer">
    <w:name w:val="footer"/>
    <w:basedOn w:val="Normal"/>
    <w:link w:val="FooterChar"/>
    <w:uiPriority w:val="99"/>
    <w:rsid w:val="001C1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125DA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1C1011"/>
    <w:rPr>
      <w:rFonts w:cs="Times New Roman"/>
    </w:rPr>
  </w:style>
  <w:style w:type="paragraph" w:styleId="Header">
    <w:name w:val="header"/>
    <w:basedOn w:val="Normal"/>
    <w:link w:val="HeaderChar"/>
    <w:uiPriority w:val="99"/>
    <w:rsid w:val="001C1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125DA"/>
    <w:rPr>
      <w:rFonts w:cs="Times New Roman"/>
      <w:sz w:val="20"/>
      <w:szCs w:val="20"/>
    </w:rPr>
  </w:style>
  <w:style w:type="paragraph" w:customStyle="1" w:styleId="a0">
    <w:name w:val="說明"/>
    <w:uiPriority w:val="99"/>
    <w:rsid w:val="001C1011"/>
    <w:pPr>
      <w:adjustRightInd w:val="0"/>
      <w:spacing w:afterLines="10" w:line="280" w:lineRule="exact"/>
      <w:jc w:val="both"/>
    </w:pPr>
    <w:rPr>
      <w:b/>
      <w:bCs/>
      <w:noProof/>
      <w:kern w:val="0"/>
      <w:sz w:val="22"/>
      <w:szCs w:val="20"/>
    </w:rPr>
  </w:style>
  <w:style w:type="paragraph" w:customStyle="1" w:styleId="a1">
    <w:name w:val="小空行"/>
    <w:uiPriority w:val="99"/>
    <w:rsid w:val="001C1011"/>
    <w:pPr>
      <w:spacing w:line="240" w:lineRule="atLeast"/>
      <w:ind w:right="119"/>
    </w:pPr>
    <w:rPr>
      <w:rFonts w:eastAsia="標楷體"/>
      <w:sz w:val="16"/>
      <w:szCs w:val="16"/>
    </w:rPr>
  </w:style>
  <w:style w:type="paragraph" w:customStyle="1" w:styleId="A2">
    <w:name w:val="(A)"/>
    <w:basedOn w:val="1-LCT"/>
    <w:uiPriority w:val="99"/>
    <w:rsid w:val="007C43DA"/>
    <w:pPr>
      <w:tabs>
        <w:tab w:val="left" w:pos="670"/>
        <w:tab w:val="left" w:pos="2940"/>
        <w:tab w:val="left" w:pos="5160"/>
        <w:tab w:val="left" w:pos="7381"/>
      </w:tabs>
      <w:spacing w:afterLines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4</Pages>
  <Words>1130</Words>
  <Characters>6444</Characters>
  <Application>Microsoft Office Outlook</Application>
  <DocSecurity>0</DocSecurity>
  <Lines>0</Lines>
  <Paragraphs>0</Paragraphs>
  <ScaleCrop>false</ScaleCrop>
  <Company>IVY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常春藤解析英語雜誌社　第198期</dc:title>
  <dc:subject/>
  <dc:creator>JESSIE</dc:creator>
  <cp:keywords/>
  <dc:description/>
  <cp:lastModifiedBy>Administrator</cp:lastModifiedBy>
  <cp:revision>6</cp:revision>
  <dcterms:created xsi:type="dcterms:W3CDTF">2015-09-30T23:59:00Z</dcterms:created>
  <dcterms:modified xsi:type="dcterms:W3CDTF">2015-10-02T03:00:00Z</dcterms:modified>
</cp:coreProperties>
</file>