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EB7" w:rsidRPr="00EE2151" w:rsidRDefault="00C52EB7" w:rsidP="00750061">
      <w:pPr>
        <w:pStyle w:val="Title1"/>
        <w:spacing w:after="288"/>
        <w:rPr>
          <w:b/>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7pt;margin-top:-18pt;width:85.05pt;height:28.35pt;z-index:251655680" filled="f" stroked="f">
            <v:textbox style="mso-next-textbox:#_x0000_s1026">
              <w:txbxContent>
                <w:p w:rsidR="00C52EB7" w:rsidRDefault="00C52EB7"/>
              </w:txbxContent>
            </v:textbox>
          </v:shape>
        </w:pict>
      </w:r>
      <w:r w:rsidRPr="00EE2151">
        <w:rPr>
          <w:rFonts w:hint="eastAsia"/>
          <w:b/>
        </w:rPr>
        <w:t>國立臺東高中</w:t>
      </w:r>
      <w:r w:rsidRPr="00EE2151">
        <w:rPr>
          <w:b/>
        </w:rPr>
        <w:t>104</w:t>
      </w:r>
      <w:r w:rsidRPr="00EE2151">
        <w:rPr>
          <w:rFonts w:hint="eastAsia"/>
          <w:b/>
        </w:rPr>
        <w:t>學年第一學期高三第二次段考英聽測驗</w:t>
      </w:r>
      <w:r w:rsidRPr="00EE2151">
        <w:rPr>
          <w:b/>
        </w:rPr>
        <w:t xml:space="preserve"> </w:t>
      </w:r>
    </w:p>
    <w:p w:rsidR="00C52EB7" w:rsidRDefault="00C52EB7" w:rsidP="00A33729">
      <w:pPr>
        <w:pStyle w:val="PartA"/>
      </w:pPr>
      <w:r>
        <w:t xml:space="preserve">Part A (%)                               </w:t>
      </w:r>
      <w:r>
        <w:rPr>
          <w:rFonts w:hint="eastAsia"/>
        </w:rPr>
        <w:t>適用班級</w:t>
      </w:r>
      <w:r>
        <w:t xml:space="preserve">301-311   </w:t>
      </w:r>
      <w:r>
        <w:rPr>
          <w:rFonts w:hint="eastAsia"/>
        </w:rPr>
        <w:t>英聽代碼</w:t>
      </w:r>
      <w:r>
        <w:t xml:space="preserve">:18 </w:t>
      </w:r>
    </w:p>
    <w:p w:rsidR="00C52EB7" w:rsidRDefault="00C52EB7" w:rsidP="00A33729">
      <w:pPr>
        <w:pStyle w:val="Part"/>
      </w:pPr>
      <w:r>
        <w:t xml:space="preserve">In Part A, you will hear </w:t>
      </w:r>
      <w:r w:rsidRPr="00F34A91">
        <w:t>four statements. For each statement, you will see four pictures. Choose the best picture for what you hear.</w:t>
      </w:r>
    </w:p>
    <w:p w:rsidR="00C52EB7" w:rsidRDefault="00C52EB7" w:rsidP="00A33729">
      <w:pPr>
        <w:pStyle w:val="LCT-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8" o:spid="_x0000_s1027" type="#_x0000_t75" alt="149-w3" style="position:absolute;left:0;text-align:left;margin-left:124.5pt;margin-top:6.85pt;width:209.5pt;height:209.5pt;z-index:251656704;visibility:visible;mso-position-horizontal-relative:margin">
            <v:imagedata r:id="rId6" o:title=""/>
            <w10:wrap anchorx="margin"/>
          </v:shape>
        </w:pict>
      </w:r>
    </w:p>
    <w:p w:rsidR="00C52EB7" w:rsidRDefault="00C52EB7" w:rsidP="00CF52CA">
      <w:pPr>
        <w:pStyle w:val="LCT-1"/>
        <w:tabs>
          <w:tab w:val="clear" w:pos="670"/>
          <w:tab w:val="clear" w:pos="768"/>
          <w:tab w:val="left" w:pos="5560"/>
        </w:tabs>
      </w:pPr>
      <w:r>
        <w:tab/>
      </w:r>
    </w:p>
    <w:p w:rsidR="00C52EB7" w:rsidRDefault="00C52EB7" w:rsidP="00A33729">
      <w:pPr>
        <w:pStyle w:val="LCT-1"/>
      </w:pPr>
    </w:p>
    <w:p w:rsidR="00C52EB7" w:rsidRDefault="00C52EB7" w:rsidP="00A33729">
      <w:pPr>
        <w:pStyle w:val="LCT-1"/>
      </w:pPr>
    </w:p>
    <w:p w:rsidR="00C52EB7" w:rsidRDefault="00C52EB7" w:rsidP="00A33729">
      <w:pPr>
        <w:pStyle w:val="LCT-1"/>
      </w:pPr>
    </w:p>
    <w:p w:rsidR="00C52EB7" w:rsidRDefault="00C52EB7" w:rsidP="00A33729">
      <w:pPr>
        <w:pStyle w:val="Pic"/>
      </w:pPr>
    </w:p>
    <w:p w:rsidR="00C52EB7" w:rsidRDefault="00C52EB7" w:rsidP="00A33729">
      <w:pPr>
        <w:pStyle w:val="Pic"/>
      </w:pPr>
    </w:p>
    <w:p w:rsidR="00C52EB7" w:rsidRDefault="00C52EB7" w:rsidP="00A33729">
      <w:pPr>
        <w:pStyle w:val="Pic"/>
      </w:pPr>
    </w:p>
    <w:p w:rsidR="00C52EB7" w:rsidRDefault="00C52EB7" w:rsidP="00A33729">
      <w:pPr>
        <w:pStyle w:val="Pic"/>
      </w:pPr>
    </w:p>
    <w:p w:rsidR="00C52EB7" w:rsidRDefault="00C52EB7" w:rsidP="00A33729">
      <w:pPr>
        <w:pStyle w:val="Pic"/>
      </w:pPr>
    </w:p>
    <w:p w:rsidR="00C52EB7" w:rsidRDefault="00C52EB7" w:rsidP="00A33729">
      <w:pPr>
        <w:pStyle w:val="Pic"/>
      </w:pPr>
    </w:p>
    <w:p w:rsidR="00C52EB7" w:rsidRDefault="00C52EB7" w:rsidP="00A33729">
      <w:pPr>
        <w:pStyle w:val="Pic"/>
      </w:pPr>
    </w:p>
    <w:p w:rsidR="00C52EB7" w:rsidRDefault="00C52EB7" w:rsidP="00A33729">
      <w:pPr>
        <w:pStyle w:val="Pic"/>
      </w:pPr>
    </w:p>
    <w:p w:rsidR="00C52EB7" w:rsidRPr="00122190" w:rsidRDefault="00C52EB7" w:rsidP="00F43C50">
      <w:pPr>
        <w:widowControl/>
        <w:spacing w:line="300" w:lineRule="exact"/>
        <w:jc w:val="both"/>
      </w:pPr>
      <w:r>
        <w:t xml:space="preserve">                                   1. (</w:t>
      </w:r>
      <w:r>
        <w:rPr>
          <w:rFonts w:hint="eastAsia"/>
        </w:rPr>
        <w:t xml:space="preserve">　　</w:t>
      </w:r>
      <w:r>
        <w:t>)</w:t>
      </w:r>
    </w:p>
    <w:p w:rsidR="00C52EB7" w:rsidRDefault="00C52EB7">
      <w:pPr>
        <w:pStyle w:val="PartA"/>
      </w:pPr>
      <w:r>
        <w:rPr>
          <w:noProof/>
        </w:rPr>
        <w:pict>
          <v:shape id="圖片 9" o:spid="_x0000_s1028" type="#_x0000_t75" alt="149-w4" style="position:absolute;margin-left:140.15pt;margin-top:5.9pt;width:193.85pt;height:193.45pt;z-index:251657728;visibility:visible;mso-position-horizontal-relative:margin">
            <v:imagedata r:id="rId7" o:title=""/>
            <w10:wrap anchorx="margin"/>
          </v:shape>
        </w:pict>
      </w:r>
      <w:r>
        <w:t xml:space="preserve"> </w:t>
      </w:r>
    </w:p>
    <w:p w:rsidR="00C52EB7" w:rsidRDefault="00C52EB7">
      <w:pPr>
        <w:pStyle w:val="PartA"/>
      </w:pPr>
    </w:p>
    <w:p w:rsidR="00C52EB7" w:rsidRDefault="00C52EB7">
      <w:pPr>
        <w:pStyle w:val="PartA"/>
      </w:pPr>
    </w:p>
    <w:p w:rsidR="00C52EB7" w:rsidRDefault="00C52EB7">
      <w:pPr>
        <w:pStyle w:val="PartA"/>
      </w:pPr>
    </w:p>
    <w:p w:rsidR="00C52EB7" w:rsidRDefault="00C52EB7">
      <w:pPr>
        <w:pStyle w:val="PartA"/>
      </w:pPr>
    </w:p>
    <w:p w:rsidR="00C52EB7" w:rsidRDefault="00C52EB7">
      <w:pPr>
        <w:pStyle w:val="PartA"/>
      </w:pPr>
    </w:p>
    <w:p w:rsidR="00C52EB7" w:rsidRDefault="00C52EB7">
      <w:pPr>
        <w:pStyle w:val="PartA"/>
      </w:pPr>
    </w:p>
    <w:p w:rsidR="00C52EB7" w:rsidRDefault="00C52EB7">
      <w:pPr>
        <w:pStyle w:val="PartA"/>
      </w:pPr>
    </w:p>
    <w:p w:rsidR="00C52EB7" w:rsidRDefault="00C52EB7">
      <w:pPr>
        <w:pStyle w:val="PartA"/>
      </w:pPr>
    </w:p>
    <w:p w:rsidR="00C52EB7" w:rsidRDefault="00C52EB7">
      <w:pPr>
        <w:pStyle w:val="PartA"/>
      </w:pPr>
    </w:p>
    <w:p w:rsidR="00C52EB7" w:rsidRDefault="00C52EB7">
      <w:pPr>
        <w:pStyle w:val="PartA"/>
      </w:pPr>
    </w:p>
    <w:p w:rsidR="00C52EB7" w:rsidRPr="00122190" w:rsidRDefault="00C52EB7" w:rsidP="00F43C50">
      <w:pPr>
        <w:widowControl/>
        <w:spacing w:line="300" w:lineRule="exact"/>
        <w:jc w:val="both"/>
      </w:pPr>
      <w:r>
        <w:t xml:space="preserve">                                  2. (</w:t>
      </w:r>
      <w:r>
        <w:rPr>
          <w:rFonts w:hint="eastAsia"/>
        </w:rPr>
        <w:t xml:space="preserve">　　</w:t>
      </w:r>
      <w:r>
        <w:t>)</w:t>
      </w:r>
    </w:p>
    <w:p w:rsidR="00C52EB7" w:rsidRDefault="00C52EB7" w:rsidP="00F43C50">
      <w:pPr>
        <w:pStyle w:val="PartA"/>
      </w:pPr>
      <w:r>
        <w:t xml:space="preserve"> </w:t>
      </w:r>
    </w:p>
    <w:p w:rsidR="00C52EB7" w:rsidRDefault="00C52EB7" w:rsidP="00F43C50">
      <w:pPr>
        <w:pStyle w:val="PartA"/>
      </w:pPr>
    </w:p>
    <w:p w:rsidR="00C52EB7" w:rsidRDefault="00C52EB7" w:rsidP="00F43C50">
      <w:pPr>
        <w:pStyle w:val="PartA"/>
      </w:pPr>
    </w:p>
    <w:p w:rsidR="00C52EB7" w:rsidRDefault="00C52EB7" w:rsidP="00F43C50">
      <w:pPr>
        <w:pStyle w:val="PartA"/>
      </w:pPr>
    </w:p>
    <w:p w:rsidR="00C52EB7" w:rsidRDefault="00C52EB7" w:rsidP="00077836">
      <w:pPr>
        <w:pStyle w:val="LCT-1"/>
      </w:pPr>
      <w:r>
        <w:rPr>
          <w:noProof/>
        </w:rPr>
        <w:pict>
          <v:shape id="圖片 14" o:spid="_x0000_s1029" type="#_x0000_t75" alt="150-w1大題_更新" style="position:absolute;left:0;text-align:left;margin-left:144.8pt;margin-top:4.65pt;width:170.05pt;height:170.9pt;z-index:251660800;visibility:visible">
            <v:imagedata r:id="rId8" o:title=""/>
          </v:shape>
        </w:pict>
      </w:r>
    </w:p>
    <w:p w:rsidR="00C52EB7" w:rsidRDefault="00C52EB7" w:rsidP="00077836">
      <w:pPr>
        <w:pStyle w:val="LCT-1"/>
      </w:pPr>
    </w:p>
    <w:p w:rsidR="00C52EB7" w:rsidRDefault="00C52EB7" w:rsidP="00077836">
      <w:pPr>
        <w:pStyle w:val="LCT-1"/>
      </w:pPr>
    </w:p>
    <w:p w:rsidR="00C52EB7" w:rsidRDefault="00C52EB7" w:rsidP="00077836">
      <w:pPr>
        <w:pStyle w:val="LCT-1"/>
      </w:pPr>
    </w:p>
    <w:p w:rsidR="00C52EB7" w:rsidRDefault="00C52EB7" w:rsidP="00077836">
      <w:pPr>
        <w:pStyle w:val="LCT-1"/>
      </w:pPr>
    </w:p>
    <w:p w:rsidR="00C52EB7" w:rsidRDefault="00C52EB7" w:rsidP="00077836">
      <w:pPr>
        <w:pStyle w:val="LCT-1"/>
      </w:pPr>
    </w:p>
    <w:p w:rsidR="00C52EB7" w:rsidRDefault="00C52EB7" w:rsidP="00077836">
      <w:pPr>
        <w:pStyle w:val="LCT-1"/>
      </w:pPr>
    </w:p>
    <w:p w:rsidR="00C52EB7" w:rsidRDefault="00C52EB7" w:rsidP="00077836">
      <w:pPr>
        <w:pStyle w:val="LCT-1"/>
      </w:pPr>
    </w:p>
    <w:p w:rsidR="00C52EB7" w:rsidRDefault="00C52EB7" w:rsidP="00077836">
      <w:pPr>
        <w:pStyle w:val="LCT-1"/>
      </w:pPr>
    </w:p>
    <w:p w:rsidR="00C52EB7" w:rsidRDefault="00C52EB7" w:rsidP="00077836">
      <w:pPr>
        <w:pStyle w:val="LCT-1"/>
      </w:pPr>
    </w:p>
    <w:p w:rsidR="00C52EB7" w:rsidRDefault="00C52EB7" w:rsidP="00077836">
      <w:pPr>
        <w:pStyle w:val="LCT-1"/>
      </w:pPr>
    </w:p>
    <w:p w:rsidR="00C52EB7" w:rsidRDefault="00C52EB7" w:rsidP="00077836">
      <w:pPr>
        <w:pStyle w:val="LCT-1"/>
      </w:pPr>
    </w:p>
    <w:p w:rsidR="00C52EB7" w:rsidRDefault="00C52EB7" w:rsidP="00077836">
      <w:pPr>
        <w:pStyle w:val="LCT-1"/>
      </w:pPr>
    </w:p>
    <w:p w:rsidR="00C52EB7" w:rsidRPr="00122190" w:rsidRDefault="00C52EB7" w:rsidP="00F43C50">
      <w:pPr>
        <w:widowControl/>
        <w:spacing w:line="300" w:lineRule="exact"/>
        <w:jc w:val="both"/>
      </w:pPr>
      <w:r>
        <w:t xml:space="preserve">                                   3. (</w:t>
      </w:r>
      <w:r>
        <w:rPr>
          <w:rFonts w:hint="eastAsia"/>
        </w:rPr>
        <w:t xml:space="preserve">　　</w:t>
      </w:r>
      <w:r>
        <w:t>)</w:t>
      </w:r>
    </w:p>
    <w:p w:rsidR="00C52EB7" w:rsidRDefault="00C52EB7" w:rsidP="00077836">
      <w:pPr>
        <w:pStyle w:val="PartA"/>
      </w:pPr>
      <w:r>
        <w:rPr>
          <w:noProof/>
        </w:rPr>
        <w:pict>
          <v:shape id="圖片 15" o:spid="_x0000_s1030" type="#_x0000_t75" alt="10411題庫大題_更新" style="position:absolute;margin-left:148.55pt;margin-top:3pt;width:170.95pt;height:170.9pt;z-index:251661824;visibility:visible">
            <v:imagedata r:id="rId9" o:title=""/>
          </v:shape>
        </w:pict>
      </w:r>
      <w:r>
        <w:t xml:space="preserve"> </w:t>
      </w:r>
    </w:p>
    <w:p w:rsidR="00C52EB7" w:rsidRDefault="00C52EB7" w:rsidP="00077836">
      <w:pPr>
        <w:pStyle w:val="PartA"/>
        <w:tabs>
          <w:tab w:val="left" w:pos="3581"/>
        </w:tabs>
      </w:pPr>
      <w:r>
        <w:tab/>
      </w:r>
    </w:p>
    <w:p w:rsidR="00C52EB7" w:rsidRDefault="00C52EB7" w:rsidP="00077836">
      <w:pPr>
        <w:pStyle w:val="PartA"/>
      </w:pPr>
    </w:p>
    <w:p w:rsidR="00C52EB7" w:rsidRDefault="00C52EB7" w:rsidP="00077836">
      <w:pPr>
        <w:pStyle w:val="PartA"/>
      </w:pPr>
    </w:p>
    <w:p w:rsidR="00C52EB7" w:rsidRDefault="00C52EB7" w:rsidP="00077836">
      <w:pPr>
        <w:pStyle w:val="PartA"/>
      </w:pPr>
    </w:p>
    <w:p w:rsidR="00C52EB7" w:rsidRDefault="00C52EB7" w:rsidP="00077836">
      <w:pPr>
        <w:pStyle w:val="PartA"/>
      </w:pPr>
    </w:p>
    <w:p w:rsidR="00C52EB7" w:rsidRDefault="00C52EB7" w:rsidP="00077836">
      <w:pPr>
        <w:pStyle w:val="PartA"/>
      </w:pPr>
    </w:p>
    <w:p w:rsidR="00C52EB7" w:rsidRDefault="00C52EB7" w:rsidP="00077836">
      <w:pPr>
        <w:pStyle w:val="PartA"/>
      </w:pPr>
    </w:p>
    <w:p w:rsidR="00C52EB7" w:rsidRDefault="00C52EB7" w:rsidP="00077836">
      <w:pPr>
        <w:pStyle w:val="PartA"/>
      </w:pPr>
    </w:p>
    <w:p w:rsidR="00C52EB7" w:rsidRDefault="00C52EB7" w:rsidP="00077836">
      <w:pPr>
        <w:pStyle w:val="PartA"/>
      </w:pPr>
    </w:p>
    <w:p w:rsidR="00C52EB7" w:rsidRPr="00122190" w:rsidRDefault="00C52EB7" w:rsidP="00F43C50">
      <w:pPr>
        <w:widowControl/>
        <w:spacing w:line="300" w:lineRule="exact"/>
        <w:jc w:val="both"/>
      </w:pPr>
      <w:r>
        <w:t xml:space="preserve">                                 4. (</w:t>
      </w:r>
      <w:r>
        <w:rPr>
          <w:rFonts w:hint="eastAsia"/>
        </w:rPr>
        <w:t xml:space="preserve">　　</w:t>
      </w:r>
      <w:r>
        <w:t>)</w:t>
      </w:r>
    </w:p>
    <w:p w:rsidR="00C52EB7" w:rsidRDefault="00C52EB7">
      <w:pPr>
        <w:pStyle w:val="PartA"/>
      </w:pPr>
      <w:r>
        <w:t xml:space="preserve"> Part B (%)</w:t>
      </w:r>
    </w:p>
    <w:p w:rsidR="00C52EB7" w:rsidRDefault="00C52EB7">
      <w:pPr>
        <w:pStyle w:val="Part"/>
      </w:pPr>
      <w:r>
        <w:t>In Part B</w:t>
      </w:r>
      <w:r w:rsidRPr="00011767">
        <w:t>, you will see two pictures on your test paper. For each picture, you will be asked three questions. For each question, you will hear four possible answers. Choose the best two answers according to what y</w:t>
      </w:r>
      <w:r>
        <w:t>ou see in the picture.</w:t>
      </w:r>
    </w:p>
    <w:p w:rsidR="00C52EB7" w:rsidRDefault="00C52EB7">
      <w:pPr>
        <w:pStyle w:val="Part"/>
      </w:pPr>
      <w:r>
        <w:rPr>
          <w:noProof/>
        </w:rPr>
        <w:pict>
          <v:shape id="_x0000_s1031" type="#_x0000_t202" style="position:absolute;left:0;text-align:left;margin-left:243pt;margin-top:4.35pt;width:27pt;height:20.6pt;z-index:251654656" filled="f" stroked="f">
            <v:textbox style="mso-next-textbox:#_x0000_s1031">
              <w:txbxContent>
                <w:p w:rsidR="00C52EB7" w:rsidRDefault="00C52EB7">
                  <w:pPr>
                    <w:rPr>
                      <w:b/>
                      <w:bCs/>
                    </w:rPr>
                  </w:pPr>
                  <w:r>
                    <w:rPr>
                      <w:b/>
                      <w:bCs/>
                    </w:rPr>
                    <w:t>B</w:t>
                  </w:r>
                </w:p>
              </w:txbxContent>
            </v:textbox>
          </v:shape>
        </w:pict>
      </w:r>
      <w:r>
        <w:rPr>
          <w:noProof/>
        </w:rPr>
        <w:pict>
          <v:shape id="_x0000_s1032" type="#_x0000_t202" style="position:absolute;left:0;text-align:left;margin-left:-9pt;margin-top:4.35pt;width:27pt;height:27pt;z-index:251653632" filled="f" stroked="f">
            <v:textbox style="mso-next-textbox:#_x0000_s1032">
              <w:txbxContent>
                <w:p w:rsidR="00C52EB7" w:rsidRDefault="00C52EB7">
                  <w:pPr>
                    <w:rPr>
                      <w:b/>
                      <w:bCs/>
                    </w:rPr>
                  </w:pPr>
                  <w:r>
                    <w:rPr>
                      <w:b/>
                      <w:bCs/>
                    </w:rPr>
                    <w:t>A</w:t>
                  </w:r>
                </w:p>
              </w:txbxContent>
            </v:textbox>
          </v:shape>
        </w:pict>
      </w:r>
      <w:r>
        <w:rPr>
          <w:noProof/>
        </w:rPr>
        <w:pict>
          <v:shape id="圖片 12" o:spid="_x0000_s1033" type="#_x0000_t75" alt="151-d" style="position:absolute;left:0;text-align:left;margin-left:5.15pt;margin-top:7.55pt;width:175.1pt;height:131.45pt;z-index:251659776;visibility:visible">
            <v:imagedata r:id="rId10" o:title=""/>
          </v:shape>
        </w:pict>
      </w:r>
      <w:r>
        <w:rPr>
          <w:noProof/>
        </w:rPr>
        <w:pict>
          <v:shape id="圖片 10" o:spid="_x0000_s1034" type="#_x0000_t75" alt="151-a" style="position:absolute;left:0;text-align:left;margin-left:267.55pt;margin-top:7.55pt;width:171.85pt;height:128.95pt;z-index:251658752;visibility:visible">
            <v:imagedata r:id="rId11" o:title=""/>
          </v:shape>
        </w:pict>
      </w:r>
    </w:p>
    <w:p w:rsidR="00C52EB7" w:rsidRDefault="00C52EB7" w:rsidP="001200BC">
      <w:pPr>
        <w:pStyle w:val="Pic"/>
        <w:tabs>
          <w:tab w:val="left" w:pos="789"/>
          <w:tab w:val="left" w:pos="5647"/>
        </w:tabs>
      </w:pPr>
      <w:r>
        <w:tab/>
      </w:r>
      <w:r>
        <w:tab/>
      </w:r>
    </w:p>
    <w:p w:rsidR="00C52EB7" w:rsidRDefault="00C52EB7">
      <w:pPr>
        <w:pStyle w:val="Pic"/>
      </w:pPr>
    </w:p>
    <w:p w:rsidR="00C52EB7" w:rsidRDefault="00C52EB7">
      <w:pPr>
        <w:pStyle w:val="Pic"/>
      </w:pPr>
    </w:p>
    <w:p w:rsidR="00C52EB7" w:rsidRDefault="00C52EB7">
      <w:pPr>
        <w:pStyle w:val="Pic"/>
      </w:pPr>
    </w:p>
    <w:p w:rsidR="00C52EB7" w:rsidRDefault="00C52EB7">
      <w:pPr>
        <w:pStyle w:val="Pic"/>
      </w:pPr>
    </w:p>
    <w:p w:rsidR="00C52EB7" w:rsidRDefault="00C52EB7">
      <w:pPr>
        <w:pStyle w:val="Pic"/>
      </w:pPr>
    </w:p>
    <w:p w:rsidR="00C52EB7" w:rsidRDefault="00C52EB7">
      <w:pPr>
        <w:pStyle w:val="Pic"/>
      </w:pPr>
    </w:p>
    <w:p w:rsidR="00C52EB7" w:rsidRDefault="00C52EB7" w:rsidP="00F43C50">
      <w:pPr>
        <w:pStyle w:val="A1"/>
      </w:pPr>
    </w:p>
    <w:p w:rsidR="00C52EB7" w:rsidRDefault="00C52EB7" w:rsidP="00F43C50">
      <w:pPr>
        <w:pStyle w:val="A1"/>
      </w:pPr>
      <w:r>
        <w:t>5</w:t>
      </w:r>
      <w:r w:rsidRPr="00162553">
        <w:t>. (</w:t>
      </w:r>
      <w:r w:rsidRPr="00162553">
        <w:rPr>
          <w:rFonts w:hint="eastAsia"/>
        </w:rPr>
        <w:t xml:space="preserve">　　</w:t>
      </w:r>
      <w:r w:rsidRPr="00162553">
        <w:t>) (</w:t>
      </w:r>
      <w:r w:rsidRPr="00162553">
        <w:rPr>
          <w:rFonts w:hint="eastAsia"/>
        </w:rPr>
        <w:t xml:space="preserve">　　</w:t>
      </w:r>
      <w:r w:rsidRPr="00162553">
        <w:t>)</w:t>
      </w:r>
      <w:r>
        <w:t xml:space="preserve"> 6.</w:t>
      </w:r>
      <w:r w:rsidRPr="00162553">
        <w:t xml:space="preserve"> (</w:t>
      </w:r>
      <w:r w:rsidRPr="00162553">
        <w:rPr>
          <w:rFonts w:hint="eastAsia"/>
        </w:rPr>
        <w:t xml:space="preserve">　　</w:t>
      </w:r>
      <w:r w:rsidRPr="00162553">
        <w:t>) (</w:t>
      </w:r>
      <w:r w:rsidRPr="00162553">
        <w:rPr>
          <w:rFonts w:hint="eastAsia"/>
        </w:rPr>
        <w:t xml:space="preserve">　　</w:t>
      </w:r>
      <w:r w:rsidRPr="00162553">
        <w:t>)</w:t>
      </w:r>
      <w:r>
        <w:t xml:space="preserve"> 7.</w:t>
      </w:r>
      <w:r w:rsidRPr="00162553">
        <w:t xml:space="preserve"> (</w:t>
      </w:r>
      <w:r w:rsidRPr="00162553">
        <w:rPr>
          <w:rFonts w:hint="eastAsia"/>
        </w:rPr>
        <w:t xml:space="preserve">　　</w:t>
      </w:r>
      <w:r w:rsidRPr="00162553">
        <w:t>) (</w:t>
      </w:r>
      <w:r w:rsidRPr="00162553">
        <w:rPr>
          <w:rFonts w:hint="eastAsia"/>
        </w:rPr>
        <w:t xml:space="preserve">　　</w:t>
      </w:r>
      <w:r w:rsidRPr="00162553">
        <w:t>)</w:t>
      </w:r>
      <w:r>
        <w:t xml:space="preserve">   </w:t>
      </w:r>
      <w:r w:rsidRPr="00F43C50">
        <w:t xml:space="preserve"> </w:t>
      </w:r>
      <w:r>
        <w:t>8</w:t>
      </w:r>
      <w:r w:rsidRPr="00162553">
        <w:t>. (</w:t>
      </w:r>
      <w:r w:rsidRPr="00162553">
        <w:rPr>
          <w:rFonts w:hint="eastAsia"/>
        </w:rPr>
        <w:t xml:space="preserve">　　</w:t>
      </w:r>
      <w:r w:rsidRPr="00162553">
        <w:t>) (</w:t>
      </w:r>
      <w:r w:rsidRPr="00162553">
        <w:rPr>
          <w:rFonts w:hint="eastAsia"/>
        </w:rPr>
        <w:t xml:space="preserve">　　</w:t>
      </w:r>
      <w:r w:rsidRPr="00162553">
        <w:t>)</w:t>
      </w:r>
      <w:r>
        <w:t xml:space="preserve"> 9.</w:t>
      </w:r>
      <w:r w:rsidRPr="00162553">
        <w:t xml:space="preserve"> (</w:t>
      </w:r>
      <w:r w:rsidRPr="00162553">
        <w:rPr>
          <w:rFonts w:hint="eastAsia"/>
        </w:rPr>
        <w:t xml:space="preserve">　　</w:t>
      </w:r>
      <w:r w:rsidRPr="00162553">
        <w:t>) (</w:t>
      </w:r>
      <w:r w:rsidRPr="00162553">
        <w:rPr>
          <w:rFonts w:hint="eastAsia"/>
        </w:rPr>
        <w:t xml:space="preserve">　　</w:t>
      </w:r>
      <w:r w:rsidRPr="00162553">
        <w:t>)</w:t>
      </w:r>
      <w:r>
        <w:t xml:space="preserve"> </w:t>
      </w:r>
    </w:p>
    <w:p w:rsidR="00C52EB7" w:rsidRDefault="00C52EB7" w:rsidP="00553AF7">
      <w:pPr>
        <w:pStyle w:val="A1"/>
      </w:pPr>
      <w:r>
        <w:t xml:space="preserve">                                             10.</w:t>
      </w:r>
      <w:r w:rsidRPr="00162553">
        <w:t xml:space="preserve"> (</w:t>
      </w:r>
      <w:r w:rsidRPr="00162553">
        <w:rPr>
          <w:rFonts w:hint="eastAsia"/>
        </w:rPr>
        <w:t xml:space="preserve">　　</w:t>
      </w:r>
      <w:r w:rsidRPr="00162553">
        <w:t>) (</w:t>
      </w:r>
      <w:r w:rsidRPr="00162553">
        <w:rPr>
          <w:rFonts w:hint="eastAsia"/>
        </w:rPr>
        <w:t xml:space="preserve">　　</w:t>
      </w:r>
      <w:r w:rsidRPr="00162553">
        <w:t>)</w:t>
      </w:r>
      <w:r>
        <w:br/>
        <w:t>Part C (%)</w:t>
      </w:r>
    </w:p>
    <w:p w:rsidR="00C52EB7" w:rsidRDefault="00C52EB7">
      <w:pPr>
        <w:pStyle w:val="Part"/>
      </w:pPr>
      <w:r>
        <w:t>In Part C, you will he</w:t>
      </w:r>
      <w:r w:rsidRPr="003A4A1A">
        <w:t>ar 10 questions or statements. After you hear a question or statement, read the four possible answers on your test paper and decide which one is the best answer to the question or statement you have heard.</w:t>
      </w:r>
    </w:p>
    <w:p w:rsidR="00C52EB7" w:rsidRDefault="00C52EB7" w:rsidP="00224EE8">
      <w:pPr>
        <w:pStyle w:val="1A-LCT"/>
        <w:ind w:left="1128" w:hanging="1128"/>
      </w:pPr>
    </w:p>
    <w:p w:rsidR="00C52EB7" w:rsidRDefault="00C52EB7" w:rsidP="00911D57">
      <w:pPr>
        <w:pStyle w:val="1-LCT"/>
        <w:spacing w:after="36"/>
      </w:pPr>
      <w:r>
        <w:tab/>
        <w:t>11.</w:t>
      </w:r>
      <w:r>
        <w:tab/>
        <w:t xml:space="preserve">(A) </w:t>
      </w:r>
      <w:r w:rsidRPr="008067EF">
        <w:t>I think he deserves a high pay in his new company.</w:t>
      </w:r>
    </w:p>
    <w:p w:rsidR="00C52EB7" w:rsidRDefault="00C52EB7" w:rsidP="00224EE8">
      <w:pPr>
        <w:pStyle w:val="1A-LCT"/>
        <w:ind w:left="1128" w:hanging="1128"/>
      </w:pPr>
      <w:r>
        <w:tab/>
      </w:r>
      <w:r>
        <w:tab/>
        <w:t xml:space="preserve">(B) </w:t>
      </w:r>
      <w:r w:rsidRPr="008067EF">
        <w:t xml:space="preserve">The train is expected to arrive in </w:t>
      </w:r>
      <w:smartTag w:uri="urn:schemas-microsoft-com:office:smarttags" w:element="City">
        <w:smartTag w:uri="urn:schemas-microsoft-com:office:smarttags" w:element="place">
          <w:r w:rsidRPr="008067EF">
            <w:t>Taipei</w:t>
          </w:r>
        </w:smartTag>
      </w:smartTag>
      <w:r w:rsidRPr="008067EF">
        <w:t xml:space="preserve"> at 8 p.m.</w:t>
      </w:r>
    </w:p>
    <w:p w:rsidR="00C52EB7" w:rsidRDefault="00C52EB7" w:rsidP="00224EE8">
      <w:pPr>
        <w:pStyle w:val="1A-LCT"/>
        <w:ind w:left="1128" w:hanging="1128"/>
      </w:pPr>
      <w:r>
        <w:tab/>
      </w:r>
      <w:r>
        <w:tab/>
        <w:t xml:space="preserve">(C) </w:t>
      </w:r>
      <w:r w:rsidRPr="008067EF">
        <w:t>Teaching the elderly how to use smartphones is never easy.</w:t>
      </w:r>
    </w:p>
    <w:p w:rsidR="00C52EB7" w:rsidRDefault="00C52EB7" w:rsidP="00224EE8">
      <w:pPr>
        <w:pStyle w:val="1A-LCT"/>
        <w:ind w:left="1128" w:hanging="1128"/>
      </w:pPr>
      <w:r>
        <w:tab/>
      </w:r>
      <w:r>
        <w:tab/>
        <w:t>(D) He should talk to them about what he wants instead of bearing it.</w:t>
      </w:r>
    </w:p>
    <w:p w:rsidR="00C52EB7" w:rsidRDefault="00C52EB7" w:rsidP="00911D57">
      <w:pPr>
        <w:pStyle w:val="1-LCT"/>
        <w:spacing w:after="36"/>
      </w:pPr>
    </w:p>
    <w:p w:rsidR="00C52EB7" w:rsidRDefault="00C52EB7" w:rsidP="00911D57">
      <w:pPr>
        <w:pStyle w:val="1-LCT"/>
        <w:spacing w:after="36"/>
      </w:pPr>
      <w:r>
        <w:tab/>
        <w:t>12.</w:t>
      </w:r>
      <w:r>
        <w:tab/>
        <w:t>(A) What kind of book are you writing? I want to read it.</w:t>
      </w:r>
    </w:p>
    <w:p w:rsidR="00C52EB7" w:rsidRPr="00274934" w:rsidRDefault="00C52EB7" w:rsidP="00224EE8">
      <w:pPr>
        <w:pStyle w:val="1A-LCT"/>
        <w:ind w:left="1128" w:hanging="1128"/>
        <w:rPr>
          <w:highlight w:val="green"/>
        </w:rPr>
      </w:pPr>
      <w:r>
        <w:tab/>
      </w:r>
      <w:r>
        <w:tab/>
      </w:r>
      <w:r w:rsidRPr="001807F4">
        <w:t>(B) Stop being sidetracked and finish your work on time.</w:t>
      </w:r>
    </w:p>
    <w:p w:rsidR="00C52EB7" w:rsidRPr="001807F4" w:rsidRDefault="00C52EB7" w:rsidP="00224EE8">
      <w:pPr>
        <w:pStyle w:val="1A-LCT"/>
        <w:ind w:left="1128" w:hanging="1128"/>
      </w:pPr>
      <w:r w:rsidRPr="001807F4">
        <w:tab/>
      </w:r>
      <w:r w:rsidRPr="001807F4">
        <w:tab/>
        <w:t>(C) Once you finish buying the book, let's go get dinner.</w:t>
      </w:r>
    </w:p>
    <w:p w:rsidR="00C52EB7" w:rsidRDefault="00C52EB7" w:rsidP="00224EE8">
      <w:pPr>
        <w:pStyle w:val="1A-LCT"/>
        <w:ind w:left="1128" w:hanging="1128"/>
      </w:pPr>
      <w:r w:rsidRPr="001807F4">
        <w:tab/>
      </w:r>
      <w:r w:rsidRPr="001807F4">
        <w:tab/>
        <w:t xml:space="preserve">(D) </w:t>
      </w:r>
      <w:r>
        <w:t>Don't worry. You may return it to me at any time.</w:t>
      </w:r>
    </w:p>
    <w:p w:rsidR="00C52EB7" w:rsidRDefault="00C52EB7" w:rsidP="00224EE8">
      <w:pPr>
        <w:pStyle w:val="1A-LCT"/>
        <w:ind w:left="1128" w:hanging="1128"/>
      </w:pPr>
    </w:p>
    <w:p w:rsidR="00C52EB7" w:rsidRDefault="00C52EB7" w:rsidP="00911D57">
      <w:pPr>
        <w:pStyle w:val="1-LCT"/>
        <w:spacing w:after="36"/>
      </w:pPr>
      <w:r>
        <w:tab/>
        <w:t>13.</w:t>
      </w:r>
      <w:r>
        <w:tab/>
        <w:t xml:space="preserve">(A) </w:t>
      </w:r>
      <w:r w:rsidRPr="00B45637">
        <w:t>My grandma wakes up early every morning.</w:t>
      </w:r>
    </w:p>
    <w:p w:rsidR="00C52EB7" w:rsidRDefault="00C52EB7" w:rsidP="00224EE8">
      <w:pPr>
        <w:pStyle w:val="1A-LCT"/>
        <w:ind w:left="1128" w:hanging="1128"/>
      </w:pPr>
      <w:r>
        <w:tab/>
      </w:r>
      <w:r>
        <w:tab/>
        <w:t>(B) It took hard work to change my habit, and many alarms.</w:t>
      </w:r>
    </w:p>
    <w:p w:rsidR="00C52EB7" w:rsidRDefault="00C52EB7" w:rsidP="00224EE8">
      <w:pPr>
        <w:pStyle w:val="1A-LCT"/>
        <w:ind w:left="1128" w:hanging="1128"/>
      </w:pPr>
      <w:r>
        <w:tab/>
      </w:r>
      <w:r>
        <w:tab/>
      </w:r>
      <w:r w:rsidRPr="008067EF">
        <w:t xml:space="preserve">(C) </w:t>
      </w:r>
      <w:r>
        <w:t>Yes, I did get into trouble</w:t>
      </w:r>
      <w:r w:rsidRPr="008067EF">
        <w:t xml:space="preserve"> in my early days.</w:t>
      </w:r>
    </w:p>
    <w:p w:rsidR="00C52EB7" w:rsidRDefault="00C52EB7" w:rsidP="00224EE8">
      <w:pPr>
        <w:pStyle w:val="1A-LCT"/>
        <w:ind w:left="1128" w:hanging="1128"/>
      </w:pPr>
      <w:r>
        <w:tab/>
      </w:r>
      <w:r>
        <w:tab/>
      </w:r>
      <w:r w:rsidRPr="008067EF">
        <w:t>(D) I usually pick up my children from school at 5 p.m. on weekdays.</w:t>
      </w:r>
    </w:p>
    <w:p w:rsidR="00C52EB7" w:rsidRPr="00945A41" w:rsidRDefault="00C52EB7" w:rsidP="00224EE8">
      <w:pPr>
        <w:pStyle w:val="1A-LCT"/>
        <w:ind w:left="1128" w:hanging="1128"/>
      </w:pPr>
    </w:p>
    <w:p w:rsidR="00C52EB7" w:rsidRDefault="00C52EB7" w:rsidP="00911D57">
      <w:pPr>
        <w:pStyle w:val="1-LCT"/>
        <w:spacing w:after="36"/>
      </w:pPr>
      <w:r>
        <w:tab/>
        <w:t>14.</w:t>
      </w:r>
      <w:r>
        <w:tab/>
      </w:r>
      <w:r w:rsidRPr="008067EF">
        <w:t>(A) Yes, if you book the hotel room earlier, you'll get a ten percent discount.</w:t>
      </w:r>
    </w:p>
    <w:p w:rsidR="00C52EB7" w:rsidRDefault="00C52EB7" w:rsidP="00224EE8">
      <w:pPr>
        <w:pStyle w:val="1A-LCT"/>
        <w:ind w:left="1128" w:hanging="1128"/>
      </w:pPr>
      <w:r>
        <w:tab/>
      </w:r>
      <w:r>
        <w:tab/>
        <w:t xml:space="preserve">(B) </w:t>
      </w:r>
      <w:r w:rsidRPr="008A0ABF">
        <w:t>No, the class will no longer run until further notice.</w:t>
      </w:r>
    </w:p>
    <w:p w:rsidR="00C52EB7" w:rsidRDefault="00C52EB7" w:rsidP="00224EE8">
      <w:pPr>
        <w:pStyle w:val="1A-LCT"/>
        <w:ind w:left="1128" w:hanging="1128"/>
      </w:pPr>
      <w:r>
        <w:tab/>
      </w:r>
      <w:r>
        <w:tab/>
        <w:t xml:space="preserve">(C) I'm </w:t>
      </w:r>
      <w:r w:rsidRPr="008067EF">
        <w:t>sorry;</w:t>
      </w:r>
      <w:r w:rsidRPr="00681D06">
        <w:t xml:space="preserve"> </w:t>
      </w:r>
      <w:r>
        <w:t>the</w:t>
      </w:r>
      <w:r w:rsidRPr="00681D06">
        <w:t xml:space="preserve"> pamphlets had the wrong information. </w:t>
      </w:r>
      <w:r>
        <w:t>It's tomorrow.</w:t>
      </w:r>
    </w:p>
    <w:p w:rsidR="00C52EB7" w:rsidRDefault="00C52EB7" w:rsidP="00224EE8">
      <w:pPr>
        <w:pStyle w:val="1A-LCT"/>
        <w:ind w:left="1128" w:hanging="1128"/>
      </w:pPr>
      <w:r>
        <w:tab/>
      </w:r>
      <w:r>
        <w:tab/>
        <w:t xml:space="preserve">(D) </w:t>
      </w:r>
      <w:r w:rsidRPr="002E2EED">
        <w:t>Sir, it doesn't appear that you are on the guest list.</w:t>
      </w:r>
    </w:p>
    <w:p w:rsidR="00C52EB7" w:rsidRDefault="00C52EB7" w:rsidP="00224EE8">
      <w:pPr>
        <w:pStyle w:val="1A-LCT"/>
        <w:ind w:left="1128" w:hanging="1128"/>
      </w:pPr>
    </w:p>
    <w:p w:rsidR="00C52EB7" w:rsidRPr="004D2E07" w:rsidRDefault="00C52EB7" w:rsidP="00911D57">
      <w:pPr>
        <w:pStyle w:val="1-LCT"/>
        <w:spacing w:after="36"/>
      </w:pPr>
      <w:r w:rsidRPr="004D2E07">
        <w:tab/>
      </w:r>
      <w:r>
        <w:t>15</w:t>
      </w:r>
      <w:r w:rsidRPr="004D2E07">
        <w:t>.</w:t>
      </w:r>
      <w:r w:rsidRPr="004D2E07">
        <w:tab/>
        <w:t>(A) I'm sorry; I didn't realize it didn't have any ramps or elevators.</w:t>
      </w:r>
    </w:p>
    <w:p w:rsidR="00C52EB7" w:rsidRPr="004D2E07" w:rsidRDefault="00C52EB7" w:rsidP="00224EE8">
      <w:pPr>
        <w:pStyle w:val="1A-LCT"/>
        <w:ind w:left="1128" w:hanging="1128"/>
      </w:pPr>
      <w:r w:rsidRPr="004D2E07">
        <w:tab/>
      </w:r>
      <w:r w:rsidRPr="004D2E07">
        <w:tab/>
        <w:t>(B) I think that library has a lot of nice scenery, too.</w:t>
      </w:r>
    </w:p>
    <w:p w:rsidR="00C52EB7" w:rsidRPr="004D2E07" w:rsidRDefault="00C52EB7" w:rsidP="00224EE8">
      <w:pPr>
        <w:pStyle w:val="1A-LCT"/>
        <w:ind w:left="1128" w:hanging="1128"/>
      </w:pPr>
      <w:r w:rsidRPr="004D2E07">
        <w:tab/>
      </w:r>
      <w:r w:rsidRPr="004D2E07">
        <w:tab/>
        <w:t>(C) Yes, I did bor</w:t>
      </w:r>
      <w:r>
        <w:t>row that book before. Isn't it</w:t>
      </w:r>
      <w:r w:rsidRPr="004D2E07">
        <w:t xml:space="preserve"> great?</w:t>
      </w:r>
    </w:p>
    <w:p w:rsidR="00C52EB7" w:rsidRDefault="00C52EB7" w:rsidP="00224EE8">
      <w:pPr>
        <w:pStyle w:val="1A-LCT"/>
        <w:ind w:left="1128" w:hanging="1128"/>
      </w:pPr>
      <w:r w:rsidRPr="004D2E07">
        <w:tab/>
      </w:r>
      <w:r w:rsidRPr="004D2E07">
        <w:tab/>
        <w:t>(D) My grandpa uses a powered wheelchair to get around.</w:t>
      </w:r>
    </w:p>
    <w:p w:rsidR="00C52EB7" w:rsidRDefault="00C52EB7" w:rsidP="00224EE8">
      <w:pPr>
        <w:pStyle w:val="1A-LCT"/>
        <w:ind w:left="1128" w:hanging="1128"/>
      </w:pPr>
    </w:p>
    <w:p w:rsidR="00C52EB7" w:rsidRDefault="00C52EB7" w:rsidP="00911D57">
      <w:pPr>
        <w:pStyle w:val="1-LCT"/>
        <w:spacing w:after="36"/>
      </w:pPr>
      <w:r>
        <w:tab/>
        <w:t>16.</w:t>
      </w:r>
      <w:r>
        <w:tab/>
        <w:t xml:space="preserve">(A) </w:t>
      </w:r>
      <w:r w:rsidRPr="007F4D94">
        <w:t xml:space="preserve">I can't believe he pulled </w:t>
      </w:r>
      <w:r>
        <w:t>out a</w:t>
      </w:r>
      <w:r w:rsidRPr="007F4D94">
        <w:t xml:space="preserve"> rabbit </w:t>
      </w:r>
      <w:r>
        <w:t>out of thin air</w:t>
      </w:r>
      <w:r w:rsidRPr="007F4D94">
        <w:t>.</w:t>
      </w:r>
    </w:p>
    <w:p w:rsidR="00C52EB7" w:rsidRDefault="00C52EB7" w:rsidP="001D6544">
      <w:pPr>
        <w:pStyle w:val="1A-LCT"/>
        <w:ind w:left="1128" w:hanging="1128"/>
      </w:pPr>
      <w:r>
        <w:tab/>
      </w:r>
      <w:r>
        <w:tab/>
        <w:t xml:space="preserve">(B) Never! </w:t>
      </w:r>
      <w:r w:rsidRPr="007F4D94">
        <w:t>A true magician will never expose his secrets.</w:t>
      </w:r>
    </w:p>
    <w:p w:rsidR="00C52EB7" w:rsidRDefault="00C52EB7" w:rsidP="001D6544">
      <w:pPr>
        <w:pStyle w:val="1A-LCT"/>
        <w:ind w:left="1128" w:hanging="1128"/>
      </w:pPr>
      <w:r>
        <w:tab/>
      </w:r>
      <w:r>
        <w:tab/>
        <w:t>(C) I will host a</w:t>
      </w:r>
      <w:r w:rsidRPr="007F4D94">
        <w:t xml:space="preserve"> cooking show over the next few days.</w:t>
      </w:r>
    </w:p>
    <w:p w:rsidR="00C52EB7" w:rsidRDefault="00C52EB7" w:rsidP="001D6544">
      <w:pPr>
        <w:pStyle w:val="1A-LCT"/>
        <w:ind w:left="1128" w:hanging="1128"/>
      </w:pPr>
      <w:r>
        <w:tab/>
      </w:r>
      <w:r>
        <w:tab/>
        <w:t xml:space="preserve">(D) </w:t>
      </w:r>
      <w:r w:rsidRPr="007F4D94">
        <w:t>My fantasy novel will be published soon.</w:t>
      </w:r>
    </w:p>
    <w:p w:rsidR="00C52EB7" w:rsidRDefault="00C52EB7" w:rsidP="00911D57">
      <w:pPr>
        <w:pStyle w:val="1-LCT"/>
        <w:spacing w:after="36"/>
      </w:pPr>
    </w:p>
    <w:p w:rsidR="00C52EB7" w:rsidRDefault="00C52EB7" w:rsidP="00911D57">
      <w:pPr>
        <w:pStyle w:val="1-LCT"/>
        <w:spacing w:after="36"/>
      </w:pPr>
      <w:r>
        <w:tab/>
        <w:t>17.</w:t>
      </w:r>
      <w:r>
        <w:tab/>
        <w:t xml:space="preserve">(A) Yes, you can bring in a bottle of water. </w:t>
      </w:r>
    </w:p>
    <w:p w:rsidR="00C52EB7" w:rsidRDefault="00C52EB7" w:rsidP="001D6544">
      <w:pPr>
        <w:pStyle w:val="1A-LCT"/>
        <w:ind w:left="1128" w:hanging="1128"/>
      </w:pPr>
      <w:r>
        <w:tab/>
      </w:r>
      <w:r>
        <w:tab/>
        <w:t>(B) Please meet me at the library later.</w:t>
      </w:r>
    </w:p>
    <w:p w:rsidR="00C52EB7" w:rsidRDefault="00C52EB7" w:rsidP="001D6544">
      <w:pPr>
        <w:pStyle w:val="1A-LCT"/>
        <w:ind w:left="1128" w:hanging="1128"/>
      </w:pPr>
      <w:r>
        <w:tab/>
      </w:r>
      <w:r>
        <w:tab/>
        <w:t xml:space="preserve">(C) Sorry, I'll stop. I thought we were alone. </w:t>
      </w:r>
    </w:p>
    <w:p w:rsidR="00C52EB7" w:rsidRDefault="00C52EB7" w:rsidP="001D6544">
      <w:pPr>
        <w:pStyle w:val="1A-LCT"/>
        <w:ind w:left="1128" w:hanging="1128"/>
      </w:pPr>
      <w:r>
        <w:tab/>
      </w:r>
      <w:r>
        <w:tab/>
        <w:t>(D) No, I don't have a frame for that picture.</w:t>
      </w:r>
    </w:p>
    <w:p w:rsidR="00C52EB7" w:rsidRDefault="00C52EB7" w:rsidP="001D6544">
      <w:pPr>
        <w:pStyle w:val="1A-LCT"/>
        <w:ind w:left="1128" w:hanging="1128"/>
      </w:pPr>
    </w:p>
    <w:p w:rsidR="00C52EB7" w:rsidRDefault="00C52EB7" w:rsidP="00911D57">
      <w:pPr>
        <w:pStyle w:val="1-LCT"/>
        <w:spacing w:after="36"/>
      </w:pPr>
      <w:r>
        <w:tab/>
        <w:t>18.</w:t>
      </w:r>
      <w:r>
        <w:tab/>
        <w:t>(A) I don't listen to that type of music, sorry.</w:t>
      </w:r>
    </w:p>
    <w:p w:rsidR="00C52EB7" w:rsidRDefault="00C52EB7" w:rsidP="001D6544">
      <w:pPr>
        <w:pStyle w:val="1A-LCT"/>
        <w:ind w:left="1128" w:hanging="1128"/>
      </w:pPr>
      <w:r>
        <w:tab/>
      </w:r>
      <w:r>
        <w:tab/>
        <w:t>(B) You are lucky to have such a supportive person in your life.</w:t>
      </w:r>
    </w:p>
    <w:p w:rsidR="00C52EB7" w:rsidRDefault="00C52EB7" w:rsidP="001D6544">
      <w:pPr>
        <w:pStyle w:val="1A-LCT"/>
        <w:ind w:left="1128" w:hanging="1128"/>
      </w:pPr>
      <w:r>
        <w:tab/>
      </w:r>
      <w:r>
        <w:tab/>
        <w:t>(C) I was thinking about buying that purse, too.</w:t>
      </w:r>
    </w:p>
    <w:p w:rsidR="00C52EB7" w:rsidRDefault="00C52EB7" w:rsidP="001D6544">
      <w:pPr>
        <w:pStyle w:val="1A-LCT"/>
        <w:ind w:left="1128" w:hanging="1128"/>
      </w:pPr>
      <w:r>
        <w:tab/>
      </w:r>
      <w:r>
        <w:tab/>
        <w:t>(D) You are too young to get married.</w:t>
      </w:r>
    </w:p>
    <w:p w:rsidR="00C52EB7" w:rsidRDefault="00C52EB7" w:rsidP="001D6544">
      <w:pPr>
        <w:pStyle w:val="1A-LCT"/>
        <w:ind w:left="1128" w:hanging="1128"/>
      </w:pPr>
    </w:p>
    <w:p w:rsidR="00C52EB7" w:rsidRDefault="00C52EB7" w:rsidP="00911D57">
      <w:pPr>
        <w:pStyle w:val="1-LCT"/>
        <w:spacing w:after="36"/>
      </w:pPr>
      <w:r>
        <w:tab/>
        <w:t>19.</w:t>
      </w:r>
      <w:r>
        <w:tab/>
        <w:t>(A) Which theater are we seeing the movie in?</w:t>
      </w:r>
    </w:p>
    <w:p w:rsidR="00C52EB7" w:rsidRDefault="00C52EB7" w:rsidP="001D6544">
      <w:pPr>
        <w:pStyle w:val="1A-LCT"/>
        <w:ind w:left="1128" w:hanging="1128"/>
      </w:pPr>
      <w:r>
        <w:tab/>
      </w:r>
      <w:r>
        <w:tab/>
        <w:t>(B) Here's the set of china you asked for.</w:t>
      </w:r>
    </w:p>
    <w:p w:rsidR="00C52EB7" w:rsidRDefault="00C52EB7" w:rsidP="001D6544">
      <w:pPr>
        <w:pStyle w:val="1A-LCT"/>
        <w:ind w:left="1128" w:hanging="1128"/>
      </w:pPr>
      <w:r>
        <w:tab/>
      </w:r>
      <w:r>
        <w:tab/>
        <w:t xml:space="preserve">(C) </w:t>
      </w:r>
      <w:r w:rsidRPr="006B7CC0">
        <w:t>I agree. It's not easy to find a decent job nowadays.</w:t>
      </w:r>
    </w:p>
    <w:p w:rsidR="00C52EB7" w:rsidRDefault="00C52EB7" w:rsidP="001D6544">
      <w:pPr>
        <w:pStyle w:val="1A-LCT"/>
        <w:ind w:left="1128" w:hanging="1128"/>
      </w:pPr>
      <w:r>
        <w:tab/>
      </w:r>
      <w:r>
        <w:tab/>
        <w:t>(D) Thanks. My job as a comedian is to make people laugh.</w:t>
      </w:r>
    </w:p>
    <w:p w:rsidR="00C52EB7" w:rsidRDefault="00C52EB7" w:rsidP="001D6544">
      <w:pPr>
        <w:pStyle w:val="1A-LCT"/>
        <w:ind w:left="1128" w:hanging="1128"/>
      </w:pPr>
    </w:p>
    <w:p w:rsidR="00C52EB7" w:rsidRDefault="00C52EB7" w:rsidP="00911D57">
      <w:pPr>
        <w:pStyle w:val="1-LCT"/>
        <w:spacing w:after="36"/>
      </w:pPr>
      <w:r>
        <w:tab/>
        <w:t>20.</w:t>
      </w:r>
      <w:r>
        <w:tab/>
        <w:t xml:space="preserve">(A) </w:t>
      </w:r>
      <w:r w:rsidRPr="00A871B8">
        <w:t>I think the album will be released next year.</w:t>
      </w:r>
    </w:p>
    <w:p w:rsidR="00C52EB7" w:rsidRDefault="00C52EB7" w:rsidP="001D6544">
      <w:pPr>
        <w:pStyle w:val="1A-LCT"/>
        <w:ind w:left="1128" w:hanging="1128"/>
      </w:pPr>
      <w:r>
        <w:tab/>
      </w:r>
      <w:r>
        <w:tab/>
      </w:r>
      <w:r w:rsidRPr="006B7CC0">
        <w:t>(B) I have no idea why the landlord agreed to sell his apartment.</w:t>
      </w:r>
    </w:p>
    <w:p w:rsidR="00C52EB7" w:rsidRDefault="00C52EB7" w:rsidP="001D6544">
      <w:pPr>
        <w:pStyle w:val="1A-LCT"/>
        <w:ind w:left="1128" w:hanging="1128"/>
      </w:pPr>
      <w:r>
        <w:tab/>
      </w:r>
      <w:r>
        <w:tab/>
        <w:t>(C) News</w:t>
      </w:r>
      <w:r w:rsidRPr="0089103B">
        <w:t xml:space="preserve"> reports say we'll get power back tonight.</w:t>
      </w:r>
    </w:p>
    <w:p w:rsidR="00C52EB7" w:rsidRDefault="00C52EB7" w:rsidP="001D6544">
      <w:pPr>
        <w:pStyle w:val="1A-LCT"/>
        <w:ind w:left="1128" w:hanging="1128"/>
      </w:pPr>
      <w:r>
        <w:tab/>
      </w:r>
      <w:r>
        <w:tab/>
        <w:t xml:space="preserve">(D) </w:t>
      </w:r>
      <w:r w:rsidRPr="00A871B8">
        <w:t>Sometime over the next hours, I'll give you a call.</w:t>
      </w:r>
    </w:p>
    <w:p w:rsidR="00C52EB7" w:rsidRDefault="00C52EB7">
      <w:pPr>
        <w:pStyle w:val="PartA"/>
      </w:pPr>
      <w:r>
        <w:t>Part D (%)</w:t>
      </w:r>
    </w:p>
    <w:p w:rsidR="00C52EB7" w:rsidRDefault="00C52EB7" w:rsidP="003E2E39">
      <w:pPr>
        <w:pStyle w:val="Part"/>
      </w:pPr>
      <w:r w:rsidRPr="00212155">
        <w:t xml:space="preserve">In Part </w:t>
      </w:r>
      <w:r>
        <w:t>D</w:t>
      </w:r>
      <w:r w:rsidRPr="00212155">
        <w:t>, you will he</w:t>
      </w:r>
      <w:r w:rsidRPr="00011767">
        <w:t>ar eight conversations between a man and a woman. After each conversation, you will hear one to two questions abo</w:t>
      </w:r>
      <w:r w:rsidRPr="00212155">
        <w:t>ut the conversation. After you hear the question, read the four possible answers on your test paper and choose the best answer to the question you have heard.</w:t>
      </w:r>
    </w:p>
    <w:p w:rsidR="00C52EB7" w:rsidRDefault="00C52EB7" w:rsidP="00224EE8">
      <w:pPr>
        <w:pStyle w:val="1A-LCT"/>
        <w:ind w:left="1128" w:hanging="1128"/>
      </w:pPr>
    </w:p>
    <w:p w:rsidR="00C52EB7" w:rsidRDefault="00C52EB7" w:rsidP="00F43C50">
      <w:pPr>
        <w:pStyle w:val="1M"/>
      </w:pPr>
      <w:r>
        <w:tab/>
        <w:t>21.</w:t>
      </w:r>
      <w:r>
        <w:tab/>
        <w:t xml:space="preserve">(A) </w:t>
      </w:r>
      <w:r w:rsidRPr="00D503B4">
        <w:t xml:space="preserve">She needs him to </w:t>
      </w:r>
      <w:r>
        <w:t>hold a</w:t>
      </w:r>
      <w:r w:rsidRPr="00D503B4">
        <w:t xml:space="preserve"> conference.</w:t>
      </w:r>
    </w:p>
    <w:p w:rsidR="00C52EB7" w:rsidRDefault="00C52EB7" w:rsidP="00224EE8">
      <w:pPr>
        <w:pStyle w:val="1A-LCT"/>
        <w:ind w:left="1128" w:hanging="1128"/>
      </w:pPr>
      <w:r>
        <w:tab/>
      </w:r>
      <w:r>
        <w:tab/>
        <w:t>(B) T</w:t>
      </w:r>
      <w:r w:rsidRPr="00CA7705">
        <w:t>he man has submitted a job application before.</w:t>
      </w:r>
    </w:p>
    <w:p w:rsidR="00C52EB7" w:rsidRDefault="00C52EB7" w:rsidP="00224EE8">
      <w:pPr>
        <w:pStyle w:val="1A-LCT"/>
        <w:ind w:left="1128" w:hanging="1128"/>
      </w:pPr>
      <w:r>
        <w:tab/>
      </w:r>
      <w:r>
        <w:tab/>
        <w:t xml:space="preserve">(C) </w:t>
      </w:r>
      <w:r w:rsidRPr="00D503B4">
        <w:t>She doesn't think he has enough experience.</w:t>
      </w:r>
      <w:r>
        <w:t xml:space="preserve"> </w:t>
      </w:r>
    </w:p>
    <w:p w:rsidR="00C52EB7" w:rsidRDefault="00C52EB7" w:rsidP="00224EE8">
      <w:pPr>
        <w:pStyle w:val="1A-LCT"/>
        <w:ind w:left="1128" w:hanging="1128"/>
      </w:pPr>
      <w:r>
        <w:tab/>
      </w:r>
      <w:r>
        <w:tab/>
        <w:t>(D) She wonders</w:t>
      </w:r>
      <w:r w:rsidRPr="005175D3">
        <w:t xml:space="preserve"> how he </w:t>
      </w:r>
      <w:r>
        <w:t>got</w:t>
      </w:r>
      <w:r w:rsidRPr="005175D3">
        <w:t xml:space="preserve"> an interview with the celebrity.</w:t>
      </w:r>
    </w:p>
    <w:p w:rsidR="00C52EB7" w:rsidRDefault="00C52EB7" w:rsidP="00FB01B0">
      <w:pPr>
        <w:pStyle w:val="1A-LCT"/>
        <w:ind w:left="1128" w:hanging="1128"/>
      </w:pPr>
    </w:p>
    <w:p w:rsidR="00C52EB7" w:rsidRDefault="00C52EB7" w:rsidP="00F43C50">
      <w:pPr>
        <w:pStyle w:val="1M"/>
      </w:pPr>
      <w:r w:rsidRPr="003F1C60">
        <w:tab/>
      </w:r>
      <w:r>
        <w:t>22.</w:t>
      </w:r>
      <w:r>
        <w:tab/>
        <w:t xml:space="preserve">(A) </w:t>
      </w:r>
      <w:r w:rsidRPr="00E1071A">
        <w:t>He was attempting to sleep later than usual.</w:t>
      </w:r>
    </w:p>
    <w:p w:rsidR="00C52EB7" w:rsidRDefault="00C52EB7" w:rsidP="00FB01B0">
      <w:pPr>
        <w:pStyle w:val="1A-LCT"/>
        <w:ind w:left="1128" w:hanging="1128"/>
      </w:pPr>
      <w:r>
        <w:tab/>
      </w:r>
      <w:r>
        <w:tab/>
        <w:t>(B) He</w:t>
      </w:r>
      <w:r w:rsidRPr="00E1071A">
        <w:t xml:space="preserve"> didn't want to disturb her while she was sleeping.</w:t>
      </w:r>
    </w:p>
    <w:p w:rsidR="00C52EB7" w:rsidRDefault="00C52EB7" w:rsidP="00FB01B0">
      <w:pPr>
        <w:pStyle w:val="1A-LCT"/>
        <w:ind w:left="1128" w:hanging="1128"/>
      </w:pPr>
      <w:r>
        <w:tab/>
      </w:r>
      <w:r>
        <w:tab/>
        <w:t xml:space="preserve">(C) </w:t>
      </w:r>
      <w:r w:rsidRPr="00A83BCE">
        <w:t xml:space="preserve">He wanted to wait to </w:t>
      </w:r>
      <w:r>
        <w:t>tell her the news</w:t>
      </w:r>
      <w:r w:rsidRPr="00A83BCE">
        <w:t xml:space="preserve"> in person.</w:t>
      </w:r>
    </w:p>
    <w:p w:rsidR="00C52EB7" w:rsidRDefault="00C52EB7" w:rsidP="00FB01B0">
      <w:pPr>
        <w:pStyle w:val="1A-LCT"/>
        <w:ind w:left="1128" w:hanging="1128"/>
      </w:pPr>
      <w:r>
        <w:tab/>
      </w:r>
      <w:r>
        <w:tab/>
        <w:t xml:space="preserve">(D) </w:t>
      </w:r>
      <w:r w:rsidRPr="00A83BCE">
        <w:t>He didn't want to see a movie with her.</w:t>
      </w:r>
    </w:p>
    <w:p w:rsidR="00C52EB7" w:rsidRDefault="00C52EB7" w:rsidP="00FB01B0">
      <w:pPr>
        <w:pStyle w:val="1A-LCT"/>
        <w:ind w:left="1128" w:hanging="1128"/>
      </w:pPr>
    </w:p>
    <w:p w:rsidR="00C52EB7" w:rsidRDefault="00C52EB7" w:rsidP="00F43C50">
      <w:pPr>
        <w:pStyle w:val="1M"/>
      </w:pPr>
      <w:r>
        <w:tab/>
        <w:t>23.</w:t>
      </w:r>
      <w:r>
        <w:tab/>
        <w:t xml:space="preserve">(A) </w:t>
      </w:r>
      <w:r w:rsidRPr="00D9246C">
        <w:t>Bringing the ball back to him.</w:t>
      </w:r>
    </w:p>
    <w:p w:rsidR="00C52EB7" w:rsidRDefault="00C52EB7" w:rsidP="00FB01B0">
      <w:pPr>
        <w:pStyle w:val="1A-LCT"/>
        <w:ind w:left="1128" w:hanging="1128"/>
      </w:pPr>
      <w:r>
        <w:tab/>
      </w:r>
      <w:r>
        <w:tab/>
        <w:t>(B) Catching a Frisbee.</w:t>
      </w:r>
    </w:p>
    <w:p w:rsidR="00C52EB7" w:rsidRDefault="00C52EB7" w:rsidP="00FB01B0">
      <w:pPr>
        <w:pStyle w:val="1A-LCT"/>
        <w:ind w:left="1128" w:hanging="1128"/>
      </w:pPr>
      <w:r>
        <w:tab/>
      </w:r>
      <w:r>
        <w:tab/>
        <w:t>(C) Playing tug-of-</w:t>
      </w:r>
      <w:r w:rsidRPr="00D9246C">
        <w:t>war with him.</w:t>
      </w:r>
    </w:p>
    <w:p w:rsidR="00C52EB7" w:rsidRDefault="00C52EB7" w:rsidP="00FB01B0">
      <w:pPr>
        <w:pStyle w:val="1A-LCT"/>
        <w:ind w:left="1128" w:hanging="1128"/>
      </w:pPr>
      <w:r>
        <w:tab/>
      </w:r>
      <w:r>
        <w:tab/>
        <w:t>(D) Playing hide-and-seek.</w:t>
      </w:r>
    </w:p>
    <w:p w:rsidR="00C52EB7" w:rsidRPr="003F1C60" w:rsidRDefault="00C52EB7" w:rsidP="00FB01B0">
      <w:pPr>
        <w:pStyle w:val="1A-LCT"/>
        <w:ind w:left="1128" w:hanging="1128"/>
      </w:pPr>
    </w:p>
    <w:p w:rsidR="00C52EB7" w:rsidRPr="006E4481" w:rsidRDefault="00C52EB7" w:rsidP="00F43C50">
      <w:pPr>
        <w:pStyle w:val="1M"/>
      </w:pPr>
      <w:r>
        <w:tab/>
        <w:t>24.</w:t>
      </w:r>
      <w:r>
        <w:tab/>
      </w:r>
      <w:r w:rsidRPr="006E4481">
        <w:t>(A) Staying in a dark room.</w:t>
      </w:r>
    </w:p>
    <w:p w:rsidR="00C52EB7" w:rsidRPr="006E4481" w:rsidRDefault="00C52EB7" w:rsidP="00FB01B0">
      <w:pPr>
        <w:pStyle w:val="1A-LCT"/>
        <w:ind w:left="1128" w:hanging="1128"/>
      </w:pPr>
      <w:r w:rsidRPr="006E4481">
        <w:tab/>
      </w:r>
      <w:r w:rsidRPr="006E4481">
        <w:tab/>
        <w:t>(B) Being trapped in an elevator.</w:t>
      </w:r>
    </w:p>
    <w:p w:rsidR="00C52EB7" w:rsidRPr="006E4481" w:rsidRDefault="00C52EB7" w:rsidP="00FB01B0">
      <w:pPr>
        <w:pStyle w:val="1A-LCT"/>
        <w:tabs>
          <w:tab w:val="clear" w:pos="2940"/>
          <w:tab w:val="clear" w:pos="5160"/>
          <w:tab w:val="clear" w:pos="7381"/>
          <w:tab w:val="left" w:pos="3540"/>
        </w:tabs>
        <w:ind w:left="1128" w:hanging="1128"/>
      </w:pPr>
      <w:r w:rsidRPr="006E4481">
        <w:tab/>
      </w:r>
      <w:r w:rsidRPr="006E4481">
        <w:tab/>
        <w:t>(C) Listening to heavy metal music.</w:t>
      </w:r>
      <w:r w:rsidRPr="006E4481">
        <w:tab/>
      </w:r>
    </w:p>
    <w:p w:rsidR="00C52EB7" w:rsidRDefault="00C52EB7" w:rsidP="00FB01B0">
      <w:pPr>
        <w:pStyle w:val="1A-LCT"/>
        <w:ind w:left="1128" w:hanging="1128"/>
      </w:pPr>
      <w:r w:rsidRPr="006E4481">
        <w:tab/>
      </w:r>
      <w:r w:rsidRPr="006E4481">
        <w:tab/>
        <w:t>(D) Getting stuck in a</w:t>
      </w:r>
      <w:r>
        <w:t xml:space="preserve"> traffic jam</w:t>
      </w:r>
      <w:r w:rsidRPr="006E4481">
        <w:t>.</w:t>
      </w:r>
    </w:p>
    <w:p w:rsidR="00C52EB7" w:rsidRDefault="00C52EB7" w:rsidP="00FB01B0">
      <w:pPr>
        <w:pStyle w:val="1A-LCT"/>
        <w:ind w:left="1128" w:hanging="1128"/>
      </w:pPr>
    </w:p>
    <w:p w:rsidR="00C52EB7" w:rsidRDefault="00C52EB7" w:rsidP="00F43C50">
      <w:pPr>
        <w:pStyle w:val="1M"/>
      </w:pPr>
      <w:r>
        <w:tab/>
        <w:t>25.</w:t>
      </w:r>
      <w:r>
        <w:tab/>
        <w:t>(A) The</w:t>
      </w:r>
      <w:r w:rsidRPr="00ED7591">
        <w:t xml:space="preserve"> snow was starting to melt.</w:t>
      </w:r>
    </w:p>
    <w:p w:rsidR="00C52EB7" w:rsidRDefault="00C52EB7" w:rsidP="00FB01B0">
      <w:pPr>
        <w:pStyle w:val="1A-LCT"/>
        <w:ind w:left="1128" w:hanging="1128"/>
      </w:pPr>
      <w:r>
        <w:tab/>
      </w:r>
      <w:r>
        <w:tab/>
        <w:t>(B) A</w:t>
      </w:r>
      <w:r w:rsidRPr="00ED7591">
        <w:t xml:space="preserve"> huge wildfire was happening outside.</w:t>
      </w:r>
    </w:p>
    <w:p w:rsidR="00C52EB7" w:rsidRDefault="00C52EB7" w:rsidP="00FB01B0">
      <w:pPr>
        <w:pStyle w:val="1A-LCT"/>
        <w:ind w:left="1128" w:hanging="1128"/>
      </w:pPr>
      <w:r>
        <w:tab/>
      </w:r>
      <w:r>
        <w:tab/>
        <w:t>(C) T</w:t>
      </w:r>
      <w:r w:rsidRPr="00ED7591">
        <w:t xml:space="preserve">he snowstorm already </w:t>
      </w:r>
      <w:r w:rsidRPr="009E6D25">
        <w:t>blanketed</w:t>
      </w:r>
      <w:r w:rsidRPr="00ED7591">
        <w:t xml:space="preserve"> everything.</w:t>
      </w:r>
    </w:p>
    <w:p w:rsidR="00C52EB7" w:rsidRDefault="00C52EB7" w:rsidP="00FB01B0">
      <w:pPr>
        <w:pStyle w:val="1A-LCT"/>
        <w:ind w:left="1128" w:hanging="1128"/>
      </w:pPr>
      <w:r>
        <w:tab/>
      </w:r>
      <w:r>
        <w:tab/>
        <w:t>(D) T</w:t>
      </w:r>
      <w:r w:rsidRPr="00ED7591">
        <w:t xml:space="preserve">he roads were clear enough to drive </w:t>
      </w:r>
      <w:r>
        <w:t>on</w:t>
      </w:r>
      <w:r w:rsidRPr="00ED7591">
        <w:t>.</w:t>
      </w:r>
    </w:p>
    <w:p w:rsidR="00C52EB7" w:rsidRDefault="00C52EB7" w:rsidP="00FB01B0">
      <w:pPr>
        <w:pStyle w:val="1A-LCT"/>
        <w:ind w:left="1128" w:hanging="1128"/>
      </w:pPr>
    </w:p>
    <w:p w:rsidR="00C52EB7" w:rsidRDefault="00C52EB7" w:rsidP="00F43C50">
      <w:pPr>
        <w:pStyle w:val="1M"/>
      </w:pPr>
      <w:r>
        <w:tab/>
        <w:t>26.</w:t>
      </w:r>
      <w:r>
        <w:tab/>
        <w:t xml:space="preserve">(A) Kristy's friend </w:t>
      </w:r>
      <w:smartTag w:uri="urn:schemas-microsoft-com:office:smarttags" w:element="City">
        <w:smartTag w:uri="urn:schemas-microsoft-com:office:smarttags" w:element="place">
          <w:r>
            <w:t>Troy</w:t>
          </w:r>
        </w:smartTag>
      </w:smartTag>
      <w:r>
        <w:t xml:space="preserve"> has been known to steal things.</w:t>
      </w:r>
    </w:p>
    <w:p w:rsidR="00C52EB7" w:rsidRDefault="00C52EB7" w:rsidP="00FB01B0">
      <w:pPr>
        <w:pStyle w:val="1A-LCT"/>
        <w:ind w:left="1128" w:hanging="1128"/>
      </w:pPr>
      <w:r>
        <w:tab/>
      </w:r>
      <w:r>
        <w:tab/>
        <w:t xml:space="preserve">(B) </w:t>
      </w:r>
      <w:r w:rsidRPr="00CA2E3F">
        <w:t>He saw a burglar outside of their home.</w:t>
      </w:r>
    </w:p>
    <w:p w:rsidR="00C52EB7" w:rsidRDefault="00C52EB7" w:rsidP="00FB01B0">
      <w:pPr>
        <w:pStyle w:val="1A-LCT"/>
        <w:ind w:left="1128" w:hanging="1128"/>
      </w:pPr>
      <w:r>
        <w:tab/>
      </w:r>
      <w:r>
        <w:tab/>
        <w:t xml:space="preserve">(C) Kristy's friend </w:t>
      </w:r>
      <w:smartTag w:uri="urn:schemas-microsoft-com:office:smarttags" w:element="City">
        <w:smartTag w:uri="urn:schemas-microsoft-com:office:smarttags" w:element="place">
          <w:r>
            <w:t>Troy</w:t>
          </w:r>
        </w:smartTag>
      </w:smartTag>
      <w:r>
        <w:t xml:space="preserve"> </w:t>
      </w:r>
      <w:r w:rsidRPr="009E6D25">
        <w:t>was kidnapped.</w:t>
      </w:r>
    </w:p>
    <w:p w:rsidR="00C52EB7" w:rsidRDefault="00C52EB7" w:rsidP="00FB01B0">
      <w:pPr>
        <w:pStyle w:val="1A-LCT"/>
        <w:ind w:left="1128" w:hanging="1128"/>
      </w:pPr>
      <w:r>
        <w:tab/>
      </w:r>
      <w:r>
        <w:tab/>
        <w:t xml:space="preserve">(D) </w:t>
      </w:r>
      <w:r w:rsidRPr="00CA2E3F">
        <w:t>He sa</w:t>
      </w:r>
      <w:r>
        <w:t xml:space="preserve">w the thief who </w:t>
      </w:r>
      <w:r w:rsidRPr="009E6D25">
        <w:t>stole a necklace from the store.</w:t>
      </w:r>
    </w:p>
    <w:p w:rsidR="00C52EB7" w:rsidRPr="00FB01B0" w:rsidRDefault="00C52EB7" w:rsidP="00224EE8">
      <w:pPr>
        <w:pStyle w:val="1A-LCT"/>
        <w:ind w:left="1128" w:hanging="1128"/>
      </w:pPr>
    </w:p>
    <w:p w:rsidR="00C52EB7" w:rsidRDefault="00C52EB7" w:rsidP="005D309D">
      <w:pPr>
        <w:pStyle w:val="1A-LCT"/>
        <w:ind w:left="1129" w:hanging="1129"/>
        <w:rPr>
          <w:b/>
        </w:rPr>
      </w:pPr>
    </w:p>
    <w:p w:rsidR="00C52EB7" w:rsidRDefault="00C52EB7" w:rsidP="005D309D">
      <w:pPr>
        <w:pStyle w:val="1A-LCT"/>
        <w:ind w:left="1129" w:hanging="1129"/>
      </w:pPr>
      <w:r w:rsidRPr="000D2C84">
        <w:rPr>
          <w:b/>
        </w:rPr>
        <w:t xml:space="preserve">Questions </w:t>
      </w:r>
      <w:r>
        <w:rPr>
          <w:b/>
        </w:rPr>
        <w:t>27-28</w:t>
      </w:r>
      <w:r w:rsidRPr="000D2C84">
        <w:rPr>
          <w:b/>
        </w:rPr>
        <w:t xml:space="preserve"> are based on the following conversation.</w:t>
      </w:r>
    </w:p>
    <w:p w:rsidR="00C52EB7" w:rsidRDefault="00C52EB7" w:rsidP="003A421B">
      <w:pPr>
        <w:pStyle w:val="1M"/>
      </w:pPr>
      <w:r>
        <w:tab/>
      </w:r>
    </w:p>
    <w:p w:rsidR="00C52EB7" w:rsidRDefault="00C52EB7" w:rsidP="00F43C50">
      <w:pPr>
        <w:pStyle w:val="1M"/>
      </w:pPr>
      <w:r>
        <w:tab/>
        <w:t>27.</w:t>
      </w:r>
      <w:r>
        <w:tab/>
        <w:t xml:space="preserve">(A) </w:t>
      </w:r>
      <w:r w:rsidRPr="000F5E4B">
        <w:t>She thinks making dumplings is a stupid idea.</w:t>
      </w:r>
    </w:p>
    <w:p w:rsidR="00C52EB7" w:rsidRDefault="00C52EB7" w:rsidP="003A421B">
      <w:pPr>
        <w:pStyle w:val="1A-LCT"/>
        <w:ind w:left="1128" w:hanging="1128"/>
      </w:pPr>
      <w:r>
        <w:tab/>
      </w:r>
      <w:r>
        <w:tab/>
        <w:t>(B) She wants to know his cake recipe</w:t>
      </w:r>
      <w:r w:rsidRPr="00455214">
        <w:t>.</w:t>
      </w:r>
    </w:p>
    <w:p w:rsidR="00C52EB7" w:rsidRDefault="00C52EB7" w:rsidP="003A421B">
      <w:pPr>
        <w:pStyle w:val="1A-LCT"/>
        <w:ind w:left="1128" w:hanging="1128"/>
      </w:pPr>
      <w:r>
        <w:tab/>
      </w:r>
      <w:r>
        <w:tab/>
        <w:t xml:space="preserve">(C) </w:t>
      </w:r>
      <w:r w:rsidRPr="00C622B4">
        <w:t xml:space="preserve">She noticed he </w:t>
      </w:r>
      <w:r>
        <w:t>will be</w:t>
      </w:r>
      <w:r w:rsidRPr="00C622B4">
        <w:t xml:space="preserve"> making the same food as her.</w:t>
      </w:r>
    </w:p>
    <w:p w:rsidR="00C52EB7" w:rsidRDefault="00C52EB7" w:rsidP="003A421B">
      <w:pPr>
        <w:pStyle w:val="1A-LCT"/>
        <w:ind w:left="1128" w:hanging="1128"/>
      </w:pPr>
      <w:r>
        <w:tab/>
      </w:r>
      <w:r>
        <w:tab/>
        <w:t xml:space="preserve">(D) </w:t>
      </w:r>
      <w:r w:rsidRPr="00455214">
        <w:t xml:space="preserve">She lost the </w:t>
      </w:r>
      <w:r>
        <w:t xml:space="preserve">racing </w:t>
      </w:r>
      <w:r w:rsidRPr="00455214">
        <w:t>tournament to him.</w:t>
      </w:r>
    </w:p>
    <w:p w:rsidR="00C52EB7" w:rsidRDefault="00C52EB7" w:rsidP="003A421B">
      <w:pPr>
        <w:pStyle w:val="1A-LCT"/>
        <w:ind w:left="1128" w:hanging="1128"/>
      </w:pPr>
    </w:p>
    <w:p w:rsidR="00C52EB7" w:rsidRDefault="00C52EB7" w:rsidP="00F43C50">
      <w:pPr>
        <w:pStyle w:val="1M"/>
      </w:pPr>
      <w:r>
        <w:tab/>
        <w:t>28.</w:t>
      </w:r>
      <w:r>
        <w:tab/>
        <w:t xml:space="preserve">(A) </w:t>
      </w:r>
      <w:r w:rsidRPr="00AB6A1A">
        <w:t>Her recipe for a successful life worked.</w:t>
      </w:r>
    </w:p>
    <w:p w:rsidR="00C52EB7" w:rsidRDefault="00C52EB7" w:rsidP="003A421B">
      <w:pPr>
        <w:pStyle w:val="1A-LCT"/>
        <w:ind w:left="1128" w:hanging="1128"/>
      </w:pPr>
      <w:r>
        <w:tab/>
      </w:r>
      <w:r>
        <w:tab/>
        <w:t xml:space="preserve">(B) </w:t>
      </w:r>
      <w:r w:rsidRPr="00AB6A1A">
        <w:t>She wants to challenge him to a tennis match.</w:t>
      </w:r>
    </w:p>
    <w:p w:rsidR="00C52EB7" w:rsidRDefault="00C52EB7" w:rsidP="003A421B">
      <w:pPr>
        <w:pStyle w:val="1A-LCT"/>
        <w:ind w:left="1128" w:hanging="1128"/>
      </w:pPr>
      <w:r>
        <w:tab/>
      </w:r>
      <w:r>
        <w:tab/>
        <w:t xml:space="preserve">(C) </w:t>
      </w:r>
      <w:r w:rsidRPr="00AB6A1A">
        <w:t>She hopes she could have a family someday.</w:t>
      </w:r>
    </w:p>
    <w:p w:rsidR="00C52EB7" w:rsidRDefault="00C52EB7" w:rsidP="003A421B">
      <w:pPr>
        <w:pStyle w:val="1A-LCT"/>
        <w:ind w:left="1128" w:hanging="1128"/>
      </w:pPr>
      <w:r>
        <w:tab/>
      </w:r>
      <w:r>
        <w:tab/>
        <w:t>(D)</w:t>
      </w:r>
      <w:r w:rsidRPr="00AB6A1A">
        <w:t xml:space="preserve"> His food won't be as good as hers.</w:t>
      </w:r>
    </w:p>
    <w:p w:rsidR="00C52EB7" w:rsidRDefault="00C52EB7" w:rsidP="005D309D">
      <w:pPr>
        <w:pStyle w:val="1A-LCT"/>
        <w:ind w:left="1129" w:hanging="1129"/>
      </w:pPr>
      <w:r w:rsidRPr="000D2C84">
        <w:rPr>
          <w:b/>
        </w:rPr>
        <w:t xml:space="preserve">Questions </w:t>
      </w:r>
      <w:r>
        <w:rPr>
          <w:b/>
        </w:rPr>
        <w:t>29-30</w:t>
      </w:r>
      <w:r w:rsidRPr="000D2C84">
        <w:rPr>
          <w:b/>
        </w:rPr>
        <w:t xml:space="preserve"> are based on the following conversation.</w:t>
      </w:r>
    </w:p>
    <w:p w:rsidR="00C52EB7" w:rsidRDefault="00C52EB7" w:rsidP="003A421B">
      <w:pPr>
        <w:pStyle w:val="1M"/>
      </w:pPr>
      <w:r>
        <w:tab/>
      </w:r>
    </w:p>
    <w:p w:rsidR="00C52EB7" w:rsidRDefault="00C52EB7" w:rsidP="00F43C50">
      <w:pPr>
        <w:pStyle w:val="1M"/>
      </w:pPr>
      <w:r>
        <w:tab/>
        <w:t>29.</w:t>
      </w:r>
      <w:r>
        <w:tab/>
        <w:t xml:space="preserve">(A) </w:t>
      </w:r>
      <w:r w:rsidRPr="004532CF">
        <w:t xml:space="preserve">He offered </w:t>
      </w:r>
      <w:r>
        <w:t>her to walk beneath his umbrella.</w:t>
      </w:r>
    </w:p>
    <w:p w:rsidR="00C52EB7" w:rsidRDefault="00C52EB7" w:rsidP="003A421B">
      <w:pPr>
        <w:pStyle w:val="1A-LCT"/>
        <w:ind w:left="1128" w:hanging="1128"/>
      </w:pPr>
      <w:r>
        <w:tab/>
      </w:r>
      <w:r>
        <w:tab/>
        <w:t xml:space="preserve">(B) </w:t>
      </w:r>
      <w:r w:rsidRPr="004532CF">
        <w:t>He gave her his jacket when it was cold.</w:t>
      </w:r>
    </w:p>
    <w:p w:rsidR="00C52EB7" w:rsidRDefault="00C52EB7" w:rsidP="003A421B">
      <w:pPr>
        <w:pStyle w:val="1A-LCT"/>
        <w:ind w:left="1128" w:hanging="1128"/>
      </w:pPr>
      <w:r>
        <w:tab/>
      </w:r>
      <w:r>
        <w:tab/>
        <w:t xml:space="preserve">(C) </w:t>
      </w:r>
      <w:r w:rsidRPr="004532CF">
        <w:t>He gave her a ride home in his car.</w:t>
      </w:r>
    </w:p>
    <w:p w:rsidR="00C52EB7" w:rsidRDefault="00C52EB7" w:rsidP="003A421B">
      <w:pPr>
        <w:pStyle w:val="1A-LCT"/>
        <w:ind w:left="1128" w:hanging="1128"/>
      </w:pPr>
      <w:r>
        <w:tab/>
      </w:r>
      <w:r>
        <w:tab/>
        <w:t xml:space="preserve">(D) </w:t>
      </w:r>
      <w:r w:rsidRPr="004532CF">
        <w:t>He paid for their second lunch together.</w:t>
      </w:r>
    </w:p>
    <w:p w:rsidR="00C52EB7" w:rsidRDefault="00C52EB7" w:rsidP="003A421B">
      <w:pPr>
        <w:pStyle w:val="1A-LCT"/>
        <w:ind w:left="1128" w:hanging="1128"/>
      </w:pPr>
    </w:p>
    <w:p w:rsidR="00C52EB7" w:rsidRDefault="00C52EB7" w:rsidP="00F43C50">
      <w:pPr>
        <w:pStyle w:val="1M"/>
      </w:pPr>
      <w:r>
        <w:tab/>
        <w:t>30.</w:t>
      </w:r>
      <w:r>
        <w:tab/>
        <w:t>(A</w:t>
      </w:r>
      <w:r w:rsidRPr="00103BDB">
        <w:t>) She needs to borrow his umbrella after lunch.</w:t>
      </w:r>
    </w:p>
    <w:p w:rsidR="00C52EB7" w:rsidRDefault="00C52EB7" w:rsidP="003A421B">
      <w:pPr>
        <w:pStyle w:val="1A-LCT"/>
        <w:ind w:left="1128" w:hanging="1128"/>
      </w:pPr>
      <w:r>
        <w:tab/>
      </w:r>
      <w:r>
        <w:tab/>
        <w:t xml:space="preserve">(B) She asks him if he wants to have coffee together. </w:t>
      </w:r>
    </w:p>
    <w:p w:rsidR="00C52EB7" w:rsidRDefault="00C52EB7" w:rsidP="003A421B">
      <w:pPr>
        <w:pStyle w:val="1A-LCT"/>
        <w:ind w:left="1128" w:hanging="1128"/>
      </w:pPr>
      <w:r>
        <w:tab/>
      </w:r>
      <w:r>
        <w:tab/>
        <w:t xml:space="preserve">(C) </w:t>
      </w:r>
      <w:r w:rsidRPr="00C374C5">
        <w:t>She has plans but she'll give him a call.</w:t>
      </w:r>
    </w:p>
    <w:p w:rsidR="00C52EB7" w:rsidRDefault="00C52EB7" w:rsidP="003A421B">
      <w:pPr>
        <w:pStyle w:val="1A-LCT"/>
        <w:ind w:left="1128" w:hanging="1128"/>
      </w:pPr>
      <w:r>
        <w:tab/>
      </w:r>
      <w:r>
        <w:tab/>
        <w:t>(D)</w:t>
      </w:r>
      <w:r w:rsidRPr="00C374C5">
        <w:t xml:space="preserve"> She works at a café and wants him to visit.</w:t>
      </w:r>
    </w:p>
    <w:p w:rsidR="00C52EB7" w:rsidRDefault="00C52EB7" w:rsidP="00224EE8">
      <w:pPr>
        <w:pStyle w:val="1A-LCT"/>
        <w:ind w:left="1128" w:hanging="1128"/>
      </w:pPr>
    </w:p>
    <w:p w:rsidR="00C52EB7" w:rsidRDefault="00C52EB7">
      <w:pPr>
        <w:pStyle w:val="PartA"/>
      </w:pPr>
      <w:r>
        <w:t>Part E (%)</w:t>
      </w:r>
    </w:p>
    <w:p w:rsidR="00C52EB7" w:rsidRDefault="00C52EB7">
      <w:pPr>
        <w:pStyle w:val="Part"/>
      </w:pPr>
      <w:r>
        <w:t>In Part E, you will he</w:t>
      </w:r>
      <w:r w:rsidRPr="00011767">
        <w:t>ar four short passages. A</w:t>
      </w:r>
      <w:r>
        <w:t>fter the passage, you will hear two to three questions about the passage. After you hear the question, read the four possible answers on your test paper and choose the best answer to the question you have heard.</w:t>
      </w:r>
    </w:p>
    <w:p w:rsidR="00C52EB7" w:rsidRDefault="00C52EB7" w:rsidP="00224EE8">
      <w:pPr>
        <w:pStyle w:val="1A-LCT"/>
        <w:ind w:left="1128" w:hanging="1128"/>
      </w:pPr>
    </w:p>
    <w:p w:rsidR="00C52EB7" w:rsidRDefault="00C52EB7" w:rsidP="000956C9">
      <w:pPr>
        <w:pStyle w:val="A1"/>
      </w:pPr>
      <w:r>
        <w:t xml:space="preserve">I. </w:t>
      </w:r>
    </w:p>
    <w:p w:rsidR="00C52EB7" w:rsidRDefault="00C52EB7" w:rsidP="00911D57">
      <w:pPr>
        <w:pStyle w:val="1-LCT"/>
        <w:spacing w:after="36"/>
      </w:pPr>
      <w:r>
        <w:tab/>
        <w:t>31.</w:t>
      </w:r>
      <w:r>
        <w:tab/>
        <w:t>(A) 13 billion people will be living on the planet.</w:t>
      </w:r>
    </w:p>
    <w:p w:rsidR="00C52EB7" w:rsidRDefault="00C52EB7" w:rsidP="000956C9">
      <w:pPr>
        <w:pStyle w:val="1A-LCT"/>
        <w:ind w:left="1128" w:hanging="1128"/>
      </w:pPr>
      <w:r>
        <w:tab/>
      </w:r>
      <w:r>
        <w:tab/>
        <w:t>(B) The minimum wage will be set at US$13.50 an hour.</w:t>
      </w:r>
    </w:p>
    <w:p w:rsidR="00C52EB7" w:rsidRDefault="00C52EB7" w:rsidP="000956C9">
      <w:pPr>
        <w:pStyle w:val="1A-LCT"/>
        <w:ind w:left="1128" w:hanging="1128"/>
      </w:pPr>
      <w:r>
        <w:tab/>
      </w:r>
      <w:r>
        <w:tab/>
        <w:t>(C) Scientists will find a cure for dementia.</w:t>
      </w:r>
    </w:p>
    <w:p w:rsidR="00C52EB7" w:rsidRDefault="00C52EB7" w:rsidP="000956C9">
      <w:pPr>
        <w:pStyle w:val="1A-LCT"/>
        <w:ind w:left="1128" w:hanging="1128"/>
      </w:pPr>
      <w:r>
        <w:tab/>
      </w:r>
      <w:r>
        <w:tab/>
        <w:t>(D) Over 135 million people will suffer from dementia.</w:t>
      </w:r>
    </w:p>
    <w:p w:rsidR="00C52EB7" w:rsidRDefault="00C52EB7" w:rsidP="000956C9">
      <w:pPr>
        <w:pStyle w:val="1A-LCT"/>
        <w:ind w:left="1128" w:hanging="1128"/>
      </w:pPr>
    </w:p>
    <w:p w:rsidR="00C52EB7" w:rsidRDefault="00C52EB7" w:rsidP="00911D57">
      <w:pPr>
        <w:pStyle w:val="1-LCT"/>
        <w:spacing w:after="36"/>
      </w:pPr>
      <w:r>
        <w:tab/>
        <w:t>32.</w:t>
      </w:r>
      <w:r>
        <w:tab/>
        <w:t xml:space="preserve">(A) </w:t>
      </w:r>
      <w:r w:rsidRPr="00101407">
        <w:t>She was the youngest person to have Alzheimer's.</w:t>
      </w:r>
    </w:p>
    <w:p w:rsidR="00C52EB7" w:rsidRDefault="00C52EB7" w:rsidP="000956C9">
      <w:pPr>
        <w:pStyle w:val="1A-LCT"/>
        <w:ind w:left="1128" w:hanging="1128"/>
      </w:pPr>
      <w:r>
        <w:tab/>
      </w:r>
      <w:r>
        <w:tab/>
        <w:t xml:space="preserve">(B) </w:t>
      </w:r>
      <w:r w:rsidRPr="00101407">
        <w:t xml:space="preserve">She won the top prize at </w:t>
      </w:r>
      <w:smartTag w:uri="urn:schemas-microsoft-com:office:smarttags" w:element="place">
        <w:smartTag w:uri="urn:schemas-microsoft-com:office:smarttags" w:element="PlaceName">
          <w:r w:rsidRPr="00101407">
            <w:t>Stanford</w:t>
          </w:r>
        </w:smartTag>
        <w:r w:rsidRPr="00101407">
          <w:t xml:space="preserve"> </w:t>
        </w:r>
        <w:smartTag w:uri="urn:schemas-microsoft-com:office:smarttags" w:element="place">
          <w:r w:rsidRPr="00101407">
            <w:t>Center</w:t>
          </w:r>
        </w:smartTag>
      </w:smartTag>
      <w:r w:rsidRPr="00101407">
        <w:t xml:space="preserve"> on Longevity's contest.</w:t>
      </w:r>
    </w:p>
    <w:p w:rsidR="00C52EB7" w:rsidRDefault="00C52EB7" w:rsidP="000956C9">
      <w:pPr>
        <w:pStyle w:val="1A-LCT"/>
        <w:ind w:left="1128" w:hanging="1128"/>
      </w:pPr>
      <w:r>
        <w:tab/>
      </w:r>
      <w:r>
        <w:tab/>
        <w:t xml:space="preserve">(C) </w:t>
      </w:r>
      <w:r w:rsidRPr="00101407">
        <w:t>Her grandmot</w:t>
      </w:r>
      <w:r>
        <w:t>her was the first person to be cured of dementia.</w:t>
      </w:r>
    </w:p>
    <w:p w:rsidR="00C52EB7" w:rsidRDefault="00C52EB7" w:rsidP="000956C9">
      <w:pPr>
        <w:pStyle w:val="1A-LCT"/>
        <w:ind w:left="1128" w:hanging="1128"/>
      </w:pPr>
      <w:r>
        <w:tab/>
      </w:r>
      <w:r>
        <w:tab/>
        <w:t xml:space="preserve">(D) </w:t>
      </w:r>
      <w:r w:rsidRPr="006B4326">
        <w:t>She made a robot that would replace caregivers.</w:t>
      </w:r>
    </w:p>
    <w:p w:rsidR="00C52EB7" w:rsidRDefault="00C52EB7" w:rsidP="000956C9">
      <w:pPr>
        <w:pStyle w:val="1A-LCT"/>
        <w:ind w:left="1128" w:hanging="1128"/>
      </w:pPr>
    </w:p>
    <w:p w:rsidR="00C52EB7" w:rsidRDefault="00C52EB7" w:rsidP="000956C9">
      <w:pPr>
        <w:pStyle w:val="A1"/>
      </w:pPr>
      <w:r>
        <w:t xml:space="preserve">II. </w:t>
      </w:r>
    </w:p>
    <w:p w:rsidR="00C52EB7" w:rsidRDefault="00C52EB7" w:rsidP="000956C9">
      <w:pPr>
        <w:pStyle w:val="1A-LCT"/>
        <w:ind w:left="1128" w:hanging="1128"/>
      </w:pPr>
    </w:p>
    <w:p w:rsidR="00C52EB7" w:rsidRDefault="00C52EB7" w:rsidP="00911D57">
      <w:pPr>
        <w:pStyle w:val="1-LCT"/>
        <w:spacing w:after="36"/>
      </w:pPr>
      <w:r>
        <w:tab/>
        <w:t>33.</w:t>
      </w:r>
      <w:r>
        <w:tab/>
        <w:t xml:space="preserve">(A) </w:t>
      </w:r>
      <w:r w:rsidRPr="00A763F9">
        <w:t>It is important to drink eight glasses of water per day.</w:t>
      </w:r>
    </w:p>
    <w:p w:rsidR="00C52EB7" w:rsidRDefault="00C52EB7" w:rsidP="000956C9">
      <w:pPr>
        <w:pStyle w:val="1A-LCT"/>
        <w:ind w:left="1128" w:hanging="1128"/>
      </w:pPr>
      <w:r>
        <w:tab/>
      </w:r>
      <w:r>
        <w:tab/>
        <w:t xml:space="preserve">(B) </w:t>
      </w:r>
      <w:r w:rsidRPr="00A763F9">
        <w:t xml:space="preserve">It </w:t>
      </w:r>
      <w:r>
        <w:t>checks</w:t>
      </w:r>
      <w:r w:rsidRPr="00A763F9">
        <w:t xml:space="preserve"> how many things you have in your life.</w:t>
      </w:r>
    </w:p>
    <w:p w:rsidR="00C52EB7" w:rsidRDefault="00C52EB7" w:rsidP="000956C9">
      <w:pPr>
        <w:pStyle w:val="1A-LCT"/>
        <w:ind w:left="1128" w:hanging="1128"/>
      </w:pPr>
      <w:r>
        <w:tab/>
      </w:r>
      <w:r>
        <w:tab/>
        <w:t>(C) It is a test to see what people's personalities are like.</w:t>
      </w:r>
    </w:p>
    <w:p w:rsidR="00C52EB7" w:rsidRDefault="00C52EB7" w:rsidP="000956C9">
      <w:pPr>
        <w:pStyle w:val="1A-LCT"/>
        <w:ind w:left="1128" w:hanging="1128"/>
      </w:pPr>
      <w:r>
        <w:tab/>
      </w:r>
      <w:r>
        <w:tab/>
        <w:t xml:space="preserve">(D) </w:t>
      </w:r>
      <w:r w:rsidRPr="00B36A39">
        <w:t xml:space="preserve">It is a question of half lies and </w:t>
      </w:r>
      <w:r>
        <w:t>half</w:t>
      </w:r>
      <w:r w:rsidRPr="00B36A39">
        <w:t xml:space="preserve"> truths.</w:t>
      </w:r>
    </w:p>
    <w:p w:rsidR="00C52EB7" w:rsidRDefault="00C52EB7" w:rsidP="000956C9">
      <w:pPr>
        <w:pStyle w:val="1A-LCT"/>
        <w:ind w:left="1128" w:hanging="1128"/>
      </w:pPr>
    </w:p>
    <w:p w:rsidR="00C52EB7" w:rsidRDefault="00C52EB7" w:rsidP="00911D57">
      <w:pPr>
        <w:pStyle w:val="1-LCT"/>
        <w:spacing w:after="36"/>
      </w:pPr>
      <w:r>
        <w:tab/>
        <w:t>34.</w:t>
      </w:r>
      <w:r>
        <w:tab/>
        <w:t xml:space="preserve">(A) </w:t>
      </w:r>
      <w:r w:rsidRPr="00F86167">
        <w:t>They suffer from more diseases.</w:t>
      </w:r>
    </w:p>
    <w:p w:rsidR="00C52EB7" w:rsidRDefault="00C52EB7" w:rsidP="000956C9">
      <w:pPr>
        <w:pStyle w:val="1A-LCT"/>
        <w:ind w:left="1128" w:hanging="1128"/>
      </w:pPr>
      <w:r>
        <w:tab/>
      </w:r>
      <w:r>
        <w:tab/>
        <w:t xml:space="preserve">(B) </w:t>
      </w:r>
      <w:r w:rsidRPr="00F86167">
        <w:t>They notice what is missing in their lives.</w:t>
      </w:r>
    </w:p>
    <w:p w:rsidR="00C52EB7" w:rsidRDefault="00C52EB7" w:rsidP="000956C9">
      <w:pPr>
        <w:pStyle w:val="1A-LCT"/>
        <w:ind w:left="1128" w:hanging="1128"/>
      </w:pPr>
      <w:r>
        <w:tab/>
      </w:r>
      <w:r>
        <w:tab/>
        <w:t xml:space="preserve">(C) </w:t>
      </w:r>
      <w:r w:rsidRPr="00F86167">
        <w:t>They have a less positive outlook on life.</w:t>
      </w:r>
    </w:p>
    <w:p w:rsidR="00C52EB7" w:rsidRDefault="00C52EB7" w:rsidP="000956C9">
      <w:pPr>
        <w:pStyle w:val="1A-LCT"/>
        <w:ind w:left="1128" w:hanging="1128"/>
      </w:pPr>
      <w:r>
        <w:tab/>
      </w:r>
      <w:r>
        <w:tab/>
        <w:t xml:space="preserve">(D) </w:t>
      </w:r>
      <w:r w:rsidRPr="00F86167">
        <w:t>They are happier than "half empty" people</w:t>
      </w:r>
      <w:r>
        <w:t xml:space="preserve"> are</w:t>
      </w:r>
      <w:r w:rsidRPr="00F86167">
        <w:t>.</w:t>
      </w:r>
    </w:p>
    <w:p w:rsidR="00C52EB7" w:rsidRDefault="00C52EB7" w:rsidP="000956C9">
      <w:pPr>
        <w:pStyle w:val="1A-LCT"/>
        <w:ind w:left="1128" w:hanging="1128"/>
      </w:pPr>
    </w:p>
    <w:p w:rsidR="00C52EB7" w:rsidRDefault="00C52EB7" w:rsidP="000B0780">
      <w:pPr>
        <w:pStyle w:val="A1"/>
      </w:pPr>
      <w:r>
        <w:t xml:space="preserve">III. </w:t>
      </w:r>
    </w:p>
    <w:p w:rsidR="00C52EB7" w:rsidRPr="00AA6FD9" w:rsidRDefault="00C52EB7" w:rsidP="000B0780">
      <w:pPr>
        <w:pStyle w:val="1A-LCT"/>
        <w:ind w:left="1128" w:hanging="1128"/>
      </w:pPr>
    </w:p>
    <w:p w:rsidR="00C52EB7" w:rsidRDefault="00C52EB7" w:rsidP="00911D57">
      <w:pPr>
        <w:pStyle w:val="1-LCT"/>
        <w:spacing w:after="36"/>
      </w:pPr>
      <w:r>
        <w:tab/>
        <w:t>35.</w:t>
      </w:r>
      <w:r>
        <w:tab/>
        <w:t xml:space="preserve">(A) </w:t>
      </w:r>
      <w:r w:rsidRPr="00BC5816">
        <w:t>It is large and hard to transport.</w:t>
      </w:r>
    </w:p>
    <w:p w:rsidR="00C52EB7" w:rsidRDefault="00C52EB7" w:rsidP="000B0780">
      <w:pPr>
        <w:pStyle w:val="1A-LCT"/>
        <w:ind w:left="1128" w:hanging="1128"/>
      </w:pPr>
      <w:r>
        <w:tab/>
      </w:r>
      <w:r>
        <w:tab/>
        <w:t xml:space="preserve">(B) </w:t>
      </w:r>
      <w:r w:rsidRPr="004B04E9">
        <w:t>It is small enough for just one person.</w:t>
      </w:r>
    </w:p>
    <w:p w:rsidR="00C52EB7" w:rsidRDefault="00C52EB7" w:rsidP="000B0780">
      <w:pPr>
        <w:pStyle w:val="1A-LCT"/>
        <w:ind w:left="1128" w:hanging="1128"/>
      </w:pPr>
      <w:r>
        <w:tab/>
      </w:r>
      <w:r>
        <w:tab/>
        <w:t xml:space="preserve">(C) </w:t>
      </w:r>
      <w:r w:rsidRPr="004B04E9">
        <w:t>It is big enough for a family of five.</w:t>
      </w:r>
    </w:p>
    <w:p w:rsidR="00C52EB7" w:rsidRDefault="00C52EB7" w:rsidP="000B0780">
      <w:pPr>
        <w:pStyle w:val="1A-LCT"/>
        <w:ind w:left="1128" w:hanging="1128"/>
      </w:pPr>
      <w:r>
        <w:tab/>
      </w:r>
      <w:r>
        <w:tab/>
        <w:t>(D) It is small but two</w:t>
      </w:r>
      <w:r w:rsidRPr="004B04E9">
        <w:t xml:space="preserve"> people</w:t>
      </w:r>
      <w:r>
        <w:t xml:space="preserve"> can live</w:t>
      </w:r>
      <w:r w:rsidRPr="004B04E9">
        <w:t xml:space="preserve"> inside.</w:t>
      </w:r>
    </w:p>
    <w:p w:rsidR="00C52EB7" w:rsidRDefault="00C52EB7" w:rsidP="000B0780">
      <w:pPr>
        <w:pStyle w:val="1A-LCT"/>
        <w:ind w:left="1128" w:hanging="1128"/>
      </w:pPr>
    </w:p>
    <w:p w:rsidR="00C52EB7" w:rsidRDefault="00C52EB7" w:rsidP="00911D57">
      <w:pPr>
        <w:pStyle w:val="1-LCT"/>
        <w:spacing w:after="36"/>
      </w:pPr>
      <w:r>
        <w:tab/>
        <w:t>36.</w:t>
      </w:r>
      <w:r>
        <w:tab/>
        <w:t>(A) It has the luxuries of a hotel room.</w:t>
      </w:r>
    </w:p>
    <w:p w:rsidR="00C52EB7" w:rsidRDefault="00C52EB7" w:rsidP="000B0780">
      <w:pPr>
        <w:pStyle w:val="1A-LCT"/>
        <w:ind w:left="1128" w:hanging="1128"/>
      </w:pPr>
      <w:r>
        <w:tab/>
      </w:r>
      <w:r>
        <w:tab/>
        <w:t>(B) It has enough space for a couch.</w:t>
      </w:r>
    </w:p>
    <w:p w:rsidR="00C52EB7" w:rsidRDefault="00C52EB7" w:rsidP="000B0780">
      <w:pPr>
        <w:pStyle w:val="1A-LCT"/>
        <w:ind w:left="1128" w:hanging="1128"/>
      </w:pPr>
      <w:r>
        <w:tab/>
      </w:r>
      <w:r>
        <w:tab/>
        <w:t>(C) It can be expanded.</w:t>
      </w:r>
    </w:p>
    <w:p w:rsidR="00C52EB7" w:rsidRDefault="00C52EB7" w:rsidP="000B0780">
      <w:pPr>
        <w:pStyle w:val="1A-LCT"/>
        <w:ind w:left="1128" w:hanging="1128"/>
      </w:pPr>
      <w:r>
        <w:tab/>
      </w:r>
      <w:r>
        <w:tab/>
        <w:t>(</w:t>
      </w:r>
      <w:r w:rsidRPr="009438E7">
        <w:t xml:space="preserve">D) It </w:t>
      </w:r>
      <w:r>
        <w:t>is equipped with an</w:t>
      </w:r>
      <w:r w:rsidRPr="009438E7">
        <w:t xml:space="preserve"> air filter.</w:t>
      </w:r>
    </w:p>
    <w:p w:rsidR="00C52EB7" w:rsidRDefault="00C52EB7" w:rsidP="000B0780">
      <w:pPr>
        <w:pStyle w:val="1A-LCT"/>
        <w:ind w:left="1128" w:hanging="1128"/>
      </w:pPr>
    </w:p>
    <w:p w:rsidR="00C52EB7" w:rsidRDefault="00C52EB7" w:rsidP="00911D57">
      <w:pPr>
        <w:pStyle w:val="1-LCT"/>
        <w:spacing w:after="36"/>
      </w:pPr>
      <w:r>
        <w:tab/>
        <w:t>37.</w:t>
      </w:r>
      <w:r>
        <w:tab/>
        <w:t xml:space="preserve">(A) </w:t>
      </w:r>
      <w:r w:rsidRPr="004B04E9">
        <w:t>For two years.</w:t>
      </w:r>
    </w:p>
    <w:p w:rsidR="00C52EB7" w:rsidRDefault="00C52EB7" w:rsidP="000B0780">
      <w:pPr>
        <w:pStyle w:val="1A-LCT"/>
        <w:ind w:left="1128" w:hanging="1128"/>
      </w:pPr>
      <w:r>
        <w:tab/>
      </w:r>
      <w:r>
        <w:tab/>
        <w:t xml:space="preserve">(B) </w:t>
      </w:r>
      <w:r w:rsidRPr="004B04E9">
        <w:t>Beginning in 2016.</w:t>
      </w:r>
    </w:p>
    <w:p w:rsidR="00C52EB7" w:rsidRDefault="00C52EB7" w:rsidP="000B0780">
      <w:pPr>
        <w:pStyle w:val="1A-LCT"/>
        <w:ind w:left="1128" w:hanging="1128"/>
      </w:pPr>
      <w:r>
        <w:tab/>
      </w:r>
      <w:r>
        <w:tab/>
        <w:t xml:space="preserve">(C) </w:t>
      </w:r>
      <w:r w:rsidRPr="004B04E9">
        <w:t>For about a year.</w:t>
      </w:r>
    </w:p>
    <w:p w:rsidR="00C52EB7" w:rsidRDefault="00C52EB7" w:rsidP="000B0780">
      <w:pPr>
        <w:pStyle w:val="1A-LCT"/>
        <w:ind w:left="1128" w:hanging="1128"/>
      </w:pPr>
      <w:r>
        <w:tab/>
      </w:r>
      <w:r>
        <w:tab/>
        <w:t xml:space="preserve">(D) </w:t>
      </w:r>
      <w:r w:rsidRPr="004B04E9">
        <w:t>For four years.</w:t>
      </w:r>
    </w:p>
    <w:p w:rsidR="00C52EB7" w:rsidRDefault="00C52EB7" w:rsidP="000B0780">
      <w:pPr>
        <w:pStyle w:val="1A-LCT"/>
        <w:ind w:left="1128" w:hanging="1128"/>
      </w:pPr>
    </w:p>
    <w:p w:rsidR="00C52EB7" w:rsidRDefault="00C52EB7" w:rsidP="000B0780">
      <w:pPr>
        <w:pStyle w:val="A1"/>
      </w:pPr>
      <w:r>
        <w:t xml:space="preserve">IV. </w:t>
      </w:r>
    </w:p>
    <w:p w:rsidR="00C52EB7" w:rsidRPr="00AA6FD9" w:rsidRDefault="00C52EB7" w:rsidP="000B0780">
      <w:pPr>
        <w:pStyle w:val="1A-LCT"/>
        <w:ind w:left="1128" w:hanging="1128"/>
      </w:pPr>
    </w:p>
    <w:p w:rsidR="00C52EB7" w:rsidRPr="00234982" w:rsidRDefault="00C52EB7" w:rsidP="00911D57">
      <w:pPr>
        <w:pStyle w:val="1-LCT"/>
        <w:spacing w:after="36"/>
      </w:pPr>
      <w:r w:rsidRPr="00234982">
        <w:tab/>
      </w:r>
      <w:r>
        <w:t>38</w:t>
      </w:r>
      <w:r w:rsidRPr="00234982">
        <w:t>.</w:t>
      </w:r>
      <w:r w:rsidRPr="00234982">
        <w:tab/>
        <w:t>(A) Night owls tend to get a lot done.</w:t>
      </w:r>
    </w:p>
    <w:p w:rsidR="00C52EB7" w:rsidRPr="00234982" w:rsidRDefault="00C52EB7" w:rsidP="000B0780">
      <w:pPr>
        <w:pStyle w:val="1A-LCT"/>
        <w:ind w:left="1128" w:hanging="1128"/>
      </w:pPr>
      <w:r w:rsidRPr="00234982">
        <w:tab/>
      </w:r>
      <w:r w:rsidRPr="00234982">
        <w:tab/>
        <w:t>(B) They study better at night.</w:t>
      </w:r>
    </w:p>
    <w:p w:rsidR="00C52EB7" w:rsidRPr="00234982" w:rsidRDefault="00C52EB7" w:rsidP="000B0780">
      <w:pPr>
        <w:pStyle w:val="1A-LCT"/>
        <w:ind w:left="1128" w:hanging="1128"/>
      </w:pPr>
      <w:r w:rsidRPr="00234982">
        <w:tab/>
      </w:r>
      <w:r w:rsidRPr="00234982">
        <w:tab/>
        <w:t>(C) They have many distractions..</w:t>
      </w:r>
    </w:p>
    <w:p w:rsidR="00C52EB7" w:rsidRDefault="00C52EB7" w:rsidP="000B0780">
      <w:pPr>
        <w:pStyle w:val="1A-LCT"/>
        <w:ind w:left="1128" w:hanging="1128"/>
      </w:pPr>
      <w:r w:rsidRPr="00234982">
        <w:tab/>
      </w:r>
      <w:r w:rsidRPr="00234982">
        <w:tab/>
        <w:t>(D) Night owls don't get enough sleep.</w:t>
      </w:r>
    </w:p>
    <w:p w:rsidR="00C52EB7" w:rsidRDefault="00C52EB7" w:rsidP="000B0780">
      <w:pPr>
        <w:pStyle w:val="1A-LCT"/>
        <w:ind w:left="1128" w:hanging="1128"/>
      </w:pPr>
    </w:p>
    <w:p w:rsidR="00C52EB7" w:rsidRDefault="00C52EB7" w:rsidP="00911D57">
      <w:pPr>
        <w:pStyle w:val="1-LCT"/>
        <w:spacing w:after="36"/>
      </w:pPr>
      <w:r>
        <w:tab/>
        <w:t>39.</w:t>
      </w:r>
      <w:r>
        <w:tab/>
        <w:t>(A) To watch the early morning cartoons.</w:t>
      </w:r>
    </w:p>
    <w:p w:rsidR="00C52EB7" w:rsidRDefault="00C52EB7" w:rsidP="000B0780">
      <w:pPr>
        <w:pStyle w:val="1A-LCT"/>
        <w:ind w:left="1128" w:hanging="1128"/>
      </w:pPr>
      <w:r>
        <w:tab/>
      </w:r>
      <w:r>
        <w:tab/>
        <w:t>(B) To have more time for exercise.</w:t>
      </w:r>
    </w:p>
    <w:p w:rsidR="00C52EB7" w:rsidRDefault="00C52EB7" w:rsidP="000B0780">
      <w:pPr>
        <w:pStyle w:val="1A-LCT"/>
        <w:ind w:left="1128" w:hanging="1128"/>
      </w:pPr>
      <w:r>
        <w:tab/>
      </w:r>
      <w:r>
        <w:tab/>
        <w:t>(C) To take time to enjoy their breakfast.</w:t>
      </w:r>
    </w:p>
    <w:p w:rsidR="00C52EB7" w:rsidRDefault="00C52EB7" w:rsidP="000B0780">
      <w:pPr>
        <w:pStyle w:val="1A-LCT"/>
        <w:ind w:left="1128" w:hanging="1128"/>
      </w:pPr>
      <w:r>
        <w:tab/>
      </w:r>
      <w:r>
        <w:tab/>
        <w:t>(D) To focus on their studies.</w:t>
      </w:r>
    </w:p>
    <w:p w:rsidR="00C52EB7" w:rsidRDefault="00C52EB7" w:rsidP="000B0780">
      <w:pPr>
        <w:pStyle w:val="1A-LCT"/>
        <w:ind w:left="1128" w:hanging="1128"/>
      </w:pPr>
    </w:p>
    <w:p w:rsidR="00C52EB7" w:rsidRPr="00234982" w:rsidRDefault="00C52EB7" w:rsidP="00911D57">
      <w:pPr>
        <w:pStyle w:val="1-LCT"/>
        <w:spacing w:after="36"/>
      </w:pPr>
      <w:r w:rsidRPr="00234982">
        <w:tab/>
      </w:r>
      <w:r>
        <w:t>40</w:t>
      </w:r>
      <w:r w:rsidRPr="00234982">
        <w:t>.</w:t>
      </w:r>
      <w:r w:rsidRPr="00234982">
        <w:tab/>
        <w:t>(A) Eating a large dinner.</w:t>
      </w:r>
    </w:p>
    <w:p w:rsidR="00C52EB7" w:rsidRPr="00234982" w:rsidRDefault="00C52EB7" w:rsidP="000B0780">
      <w:pPr>
        <w:pStyle w:val="1A-LCT"/>
        <w:ind w:left="1128" w:hanging="1128"/>
      </w:pPr>
      <w:r w:rsidRPr="00234982">
        <w:tab/>
      </w:r>
      <w:r w:rsidRPr="00234982">
        <w:tab/>
        <w:t>(B) Playing video games.</w:t>
      </w:r>
    </w:p>
    <w:p w:rsidR="00C52EB7" w:rsidRPr="00234982" w:rsidRDefault="00C52EB7" w:rsidP="000B0780">
      <w:pPr>
        <w:pStyle w:val="1A-LCT"/>
        <w:ind w:left="1128" w:hanging="1128"/>
      </w:pPr>
      <w:r w:rsidRPr="00234982">
        <w:tab/>
      </w:r>
      <w:r w:rsidRPr="00234982">
        <w:tab/>
        <w:t>(C) Watching a TV program.</w:t>
      </w:r>
    </w:p>
    <w:p w:rsidR="00C52EB7" w:rsidRDefault="00C52EB7" w:rsidP="000B0780">
      <w:pPr>
        <w:pStyle w:val="1A-LCT"/>
        <w:ind w:left="1128" w:hanging="1128"/>
      </w:pPr>
      <w:r w:rsidRPr="00234982">
        <w:tab/>
      </w:r>
      <w:r w:rsidRPr="00234982">
        <w:tab/>
        <w:t>(D) Training at a sports practice.</w:t>
      </w:r>
    </w:p>
    <w:p w:rsidR="00C52EB7" w:rsidRDefault="00C52EB7" w:rsidP="000B0780">
      <w:pPr>
        <w:pStyle w:val="1A-LCT"/>
        <w:ind w:left="1128" w:hanging="1128"/>
      </w:pPr>
    </w:p>
    <w:p w:rsidR="00C52EB7" w:rsidRPr="000B0780" w:rsidRDefault="00C52EB7" w:rsidP="000B0780">
      <w:pPr>
        <w:pStyle w:val="A1"/>
      </w:pPr>
    </w:p>
    <w:sectPr w:rsidR="00C52EB7" w:rsidRPr="000B0780" w:rsidSect="00553AF7">
      <w:footerReference w:type="even" r:id="rId12"/>
      <w:footerReference w:type="default" r:id="rId13"/>
      <w:pgSz w:w="20639" w:h="14572" w:orient="landscape" w:code="12"/>
      <w:pgMar w:top="1134" w:right="1134" w:bottom="1134" w:left="1134" w:header="0" w:footer="567" w:gutter="0"/>
      <w:cols w:num="2"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EB7" w:rsidRDefault="00C52EB7">
      <w:r>
        <w:separator/>
      </w:r>
    </w:p>
  </w:endnote>
  <w:endnote w:type="continuationSeparator" w:id="0">
    <w:p w:rsidR="00C52EB7" w:rsidRDefault="00C52E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PhoneKK">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EB7" w:rsidRDefault="00C52E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52EB7" w:rsidRDefault="00C52EB7">
    <w:pPr>
      <w:pStyle w:val="Footer"/>
    </w:pPr>
  </w:p>
  <w:p w:rsidR="00C52EB7" w:rsidRDefault="00C52EB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EB7" w:rsidRDefault="00C52EB7">
    <w:pPr>
      <w:pStyle w:val="Footer"/>
      <w:framePr w:wrap="around" w:vAnchor="text" w:hAnchor="margin" w:xAlign="center" w:y="1"/>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Pr>
        <w:rStyle w:val="PageNumber"/>
        <w:noProof/>
        <w:sz w:val="24"/>
      </w:rPr>
      <w:t>2</w:t>
    </w:r>
    <w:r>
      <w:rPr>
        <w:rStyle w:val="PageNumber"/>
        <w:sz w:val="24"/>
      </w:rPr>
      <w:fldChar w:fldCharType="end"/>
    </w:r>
  </w:p>
  <w:p w:rsidR="00C52EB7" w:rsidRPr="00EE2151" w:rsidRDefault="00C52EB7">
    <w:pPr>
      <w:pStyle w:val="Footer"/>
      <w:rPr>
        <w:rFonts w:ascii="標楷體" w:eastAsia="標楷體" w:hAnsi="標楷體"/>
      </w:rPr>
    </w:pPr>
    <w:r>
      <w:tab/>
      <w:t xml:space="preserve">                                        </w:t>
    </w:r>
    <w:r w:rsidRPr="00EE2151">
      <w:rPr>
        <w:rFonts w:ascii="標楷體" w:eastAsia="標楷體" w:hAnsi="標楷體"/>
      </w:rPr>
      <w:t xml:space="preserve"> 104</w:t>
    </w:r>
    <w:r w:rsidRPr="00EE2151">
      <w:rPr>
        <w:rFonts w:ascii="標楷體" w:eastAsia="標楷體" w:hAnsi="標楷體" w:hint="eastAsia"/>
      </w:rPr>
      <w:t>學年度第一學期台東高中高三第二次段考英聽測驗</w:t>
    </w:r>
  </w:p>
  <w:p w:rsidR="00C52EB7" w:rsidRDefault="00C52EB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EB7" w:rsidRDefault="00C52EB7">
      <w:r>
        <w:separator/>
      </w:r>
    </w:p>
  </w:footnote>
  <w:footnote w:type="continuationSeparator" w:id="0">
    <w:p w:rsidR="00C52EB7" w:rsidRDefault="00C52E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207C"/>
    <w:rsid w:val="000006CA"/>
    <w:rsid w:val="00006828"/>
    <w:rsid w:val="00011767"/>
    <w:rsid w:val="00013921"/>
    <w:rsid w:val="000157E1"/>
    <w:rsid w:val="000316EC"/>
    <w:rsid w:val="000323B5"/>
    <w:rsid w:val="00033466"/>
    <w:rsid w:val="00035B5D"/>
    <w:rsid w:val="00036721"/>
    <w:rsid w:val="00041078"/>
    <w:rsid w:val="0004139F"/>
    <w:rsid w:val="00042015"/>
    <w:rsid w:val="00043704"/>
    <w:rsid w:val="0005342B"/>
    <w:rsid w:val="000646C3"/>
    <w:rsid w:val="00065A46"/>
    <w:rsid w:val="00066591"/>
    <w:rsid w:val="00070B75"/>
    <w:rsid w:val="00073C59"/>
    <w:rsid w:val="00074442"/>
    <w:rsid w:val="00077836"/>
    <w:rsid w:val="00077986"/>
    <w:rsid w:val="00082059"/>
    <w:rsid w:val="00082EE8"/>
    <w:rsid w:val="00085BC6"/>
    <w:rsid w:val="00093C27"/>
    <w:rsid w:val="000956C9"/>
    <w:rsid w:val="00095861"/>
    <w:rsid w:val="000B02F3"/>
    <w:rsid w:val="000B0780"/>
    <w:rsid w:val="000B2D34"/>
    <w:rsid w:val="000B7CC9"/>
    <w:rsid w:val="000C23C4"/>
    <w:rsid w:val="000C26FB"/>
    <w:rsid w:val="000C41AC"/>
    <w:rsid w:val="000C4B0B"/>
    <w:rsid w:val="000D2C84"/>
    <w:rsid w:val="000D6546"/>
    <w:rsid w:val="000E1E2B"/>
    <w:rsid w:val="000E35F2"/>
    <w:rsid w:val="000E72D8"/>
    <w:rsid w:val="000E7C6D"/>
    <w:rsid w:val="000F0971"/>
    <w:rsid w:val="000F5E4B"/>
    <w:rsid w:val="000F6ED9"/>
    <w:rsid w:val="000F72F1"/>
    <w:rsid w:val="000F7306"/>
    <w:rsid w:val="00101407"/>
    <w:rsid w:val="00103B61"/>
    <w:rsid w:val="00103BDB"/>
    <w:rsid w:val="00104118"/>
    <w:rsid w:val="00105677"/>
    <w:rsid w:val="0011160C"/>
    <w:rsid w:val="00115EDC"/>
    <w:rsid w:val="001200BC"/>
    <w:rsid w:val="001205E5"/>
    <w:rsid w:val="00121064"/>
    <w:rsid w:val="00121779"/>
    <w:rsid w:val="00122190"/>
    <w:rsid w:val="001253CB"/>
    <w:rsid w:val="0013099F"/>
    <w:rsid w:val="001373DB"/>
    <w:rsid w:val="00141D0E"/>
    <w:rsid w:val="00142BDA"/>
    <w:rsid w:val="00142F11"/>
    <w:rsid w:val="00144092"/>
    <w:rsid w:val="001459AF"/>
    <w:rsid w:val="00150BF8"/>
    <w:rsid w:val="001545A4"/>
    <w:rsid w:val="00162553"/>
    <w:rsid w:val="00165F01"/>
    <w:rsid w:val="0016669F"/>
    <w:rsid w:val="00171118"/>
    <w:rsid w:val="001807F4"/>
    <w:rsid w:val="001811E8"/>
    <w:rsid w:val="00186227"/>
    <w:rsid w:val="00190D6F"/>
    <w:rsid w:val="001A0B8E"/>
    <w:rsid w:val="001A3A89"/>
    <w:rsid w:val="001A62AC"/>
    <w:rsid w:val="001C12F2"/>
    <w:rsid w:val="001C7A5C"/>
    <w:rsid w:val="001D1A76"/>
    <w:rsid w:val="001D515E"/>
    <w:rsid w:val="001D6544"/>
    <w:rsid w:val="001E1ACD"/>
    <w:rsid w:val="001E2164"/>
    <w:rsid w:val="001F5319"/>
    <w:rsid w:val="001F549E"/>
    <w:rsid w:val="001F6725"/>
    <w:rsid w:val="001F6F8F"/>
    <w:rsid w:val="001F7A1A"/>
    <w:rsid w:val="00203F8F"/>
    <w:rsid w:val="00207278"/>
    <w:rsid w:val="0021068B"/>
    <w:rsid w:val="00212155"/>
    <w:rsid w:val="00224EE8"/>
    <w:rsid w:val="002263BB"/>
    <w:rsid w:val="00231C5C"/>
    <w:rsid w:val="00234982"/>
    <w:rsid w:val="00236214"/>
    <w:rsid w:val="0024273D"/>
    <w:rsid w:val="002437E6"/>
    <w:rsid w:val="0024474E"/>
    <w:rsid w:val="0027274C"/>
    <w:rsid w:val="00274934"/>
    <w:rsid w:val="00274C3F"/>
    <w:rsid w:val="002763EC"/>
    <w:rsid w:val="002845D8"/>
    <w:rsid w:val="00286A47"/>
    <w:rsid w:val="002B72A6"/>
    <w:rsid w:val="002D056C"/>
    <w:rsid w:val="002D0AFA"/>
    <w:rsid w:val="002D29AC"/>
    <w:rsid w:val="002D77EF"/>
    <w:rsid w:val="002E2D7A"/>
    <w:rsid w:val="002E2EED"/>
    <w:rsid w:val="002E3926"/>
    <w:rsid w:val="002E3F12"/>
    <w:rsid w:val="002E69B4"/>
    <w:rsid w:val="002E7D78"/>
    <w:rsid w:val="002F7D6B"/>
    <w:rsid w:val="003041C3"/>
    <w:rsid w:val="00304B64"/>
    <w:rsid w:val="003070AE"/>
    <w:rsid w:val="00311ED5"/>
    <w:rsid w:val="00317746"/>
    <w:rsid w:val="00321391"/>
    <w:rsid w:val="003303AA"/>
    <w:rsid w:val="00330C28"/>
    <w:rsid w:val="00333D5F"/>
    <w:rsid w:val="00341760"/>
    <w:rsid w:val="00341892"/>
    <w:rsid w:val="00341F8E"/>
    <w:rsid w:val="00353011"/>
    <w:rsid w:val="00354144"/>
    <w:rsid w:val="00367177"/>
    <w:rsid w:val="00371ECB"/>
    <w:rsid w:val="00372969"/>
    <w:rsid w:val="00372BB6"/>
    <w:rsid w:val="0038622D"/>
    <w:rsid w:val="00397FD6"/>
    <w:rsid w:val="003A086E"/>
    <w:rsid w:val="003A0C35"/>
    <w:rsid w:val="003A3E41"/>
    <w:rsid w:val="003A421B"/>
    <w:rsid w:val="003A4318"/>
    <w:rsid w:val="003A4A1A"/>
    <w:rsid w:val="003A619B"/>
    <w:rsid w:val="003D0DC9"/>
    <w:rsid w:val="003D5CA4"/>
    <w:rsid w:val="003D7325"/>
    <w:rsid w:val="003E2E39"/>
    <w:rsid w:val="003E730B"/>
    <w:rsid w:val="003F1C60"/>
    <w:rsid w:val="003F52EA"/>
    <w:rsid w:val="003F54EF"/>
    <w:rsid w:val="003F5D0C"/>
    <w:rsid w:val="00417D6B"/>
    <w:rsid w:val="00423497"/>
    <w:rsid w:val="00426AA6"/>
    <w:rsid w:val="0043093A"/>
    <w:rsid w:val="00441B83"/>
    <w:rsid w:val="004424D6"/>
    <w:rsid w:val="00442BCB"/>
    <w:rsid w:val="00450BA8"/>
    <w:rsid w:val="00450DE7"/>
    <w:rsid w:val="00451E73"/>
    <w:rsid w:val="004532CF"/>
    <w:rsid w:val="004539EB"/>
    <w:rsid w:val="00455214"/>
    <w:rsid w:val="004578B7"/>
    <w:rsid w:val="00461218"/>
    <w:rsid w:val="00464EBA"/>
    <w:rsid w:val="00467AF9"/>
    <w:rsid w:val="004709F9"/>
    <w:rsid w:val="00472327"/>
    <w:rsid w:val="00486210"/>
    <w:rsid w:val="004874B8"/>
    <w:rsid w:val="0049073C"/>
    <w:rsid w:val="00491C05"/>
    <w:rsid w:val="004949A7"/>
    <w:rsid w:val="004954FA"/>
    <w:rsid w:val="004A7AF1"/>
    <w:rsid w:val="004A7F9E"/>
    <w:rsid w:val="004B04E9"/>
    <w:rsid w:val="004B5FFD"/>
    <w:rsid w:val="004C713C"/>
    <w:rsid w:val="004D0263"/>
    <w:rsid w:val="004D2E07"/>
    <w:rsid w:val="004E3B59"/>
    <w:rsid w:val="004E4318"/>
    <w:rsid w:val="004F1FBF"/>
    <w:rsid w:val="00500F75"/>
    <w:rsid w:val="00501072"/>
    <w:rsid w:val="00504610"/>
    <w:rsid w:val="005046C3"/>
    <w:rsid w:val="005175D3"/>
    <w:rsid w:val="005316F4"/>
    <w:rsid w:val="005342F7"/>
    <w:rsid w:val="00541D57"/>
    <w:rsid w:val="00542B5B"/>
    <w:rsid w:val="005435B9"/>
    <w:rsid w:val="00544D30"/>
    <w:rsid w:val="00545F94"/>
    <w:rsid w:val="005512C6"/>
    <w:rsid w:val="00553AF7"/>
    <w:rsid w:val="00560AD2"/>
    <w:rsid w:val="005625C0"/>
    <w:rsid w:val="00563DAE"/>
    <w:rsid w:val="00564D9C"/>
    <w:rsid w:val="005665D2"/>
    <w:rsid w:val="005703AF"/>
    <w:rsid w:val="00574C25"/>
    <w:rsid w:val="00581EFC"/>
    <w:rsid w:val="00582D74"/>
    <w:rsid w:val="00590077"/>
    <w:rsid w:val="00593667"/>
    <w:rsid w:val="005A2F91"/>
    <w:rsid w:val="005A6030"/>
    <w:rsid w:val="005A7D26"/>
    <w:rsid w:val="005A7F4B"/>
    <w:rsid w:val="005B1A3F"/>
    <w:rsid w:val="005B507E"/>
    <w:rsid w:val="005B521C"/>
    <w:rsid w:val="005B780C"/>
    <w:rsid w:val="005C157A"/>
    <w:rsid w:val="005C5BE7"/>
    <w:rsid w:val="005C5E15"/>
    <w:rsid w:val="005D309D"/>
    <w:rsid w:val="005D5176"/>
    <w:rsid w:val="005E4B60"/>
    <w:rsid w:val="005F77A9"/>
    <w:rsid w:val="0060192C"/>
    <w:rsid w:val="006063AA"/>
    <w:rsid w:val="00614BB7"/>
    <w:rsid w:val="006217C8"/>
    <w:rsid w:val="006278A8"/>
    <w:rsid w:val="00637F6F"/>
    <w:rsid w:val="006414AC"/>
    <w:rsid w:val="00641980"/>
    <w:rsid w:val="006422F4"/>
    <w:rsid w:val="00650FFB"/>
    <w:rsid w:val="00654A79"/>
    <w:rsid w:val="00657CA7"/>
    <w:rsid w:val="00671B09"/>
    <w:rsid w:val="00675954"/>
    <w:rsid w:val="00681D06"/>
    <w:rsid w:val="00681D28"/>
    <w:rsid w:val="00682E7F"/>
    <w:rsid w:val="0068300A"/>
    <w:rsid w:val="00683974"/>
    <w:rsid w:val="00684088"/>
    <w:rsid w:val="00692F59"/>
    <w:rsid w:val="00696149"/>
    <w:rsid w:val="00697104"/>
    <w:rsid w:val="006A19A5"/>
    <w:rsid w:val="006A734B"/>
    <w:rsid w:val="006B102B"/>
    <w:rsid w:val="006B4326"/>
    <w:rsid w:val="006B6D3C"/>
    <w:rsid w:val="006B7CC0"/>
    <w:rsid w:val="006C06E7"/>
    <w:rsid w:val="006C140F"/>
    <w:rsid w:val="006C491C"/>
    <w:rsid w:val="006D0591"/>
    <w:rsid w:val="006D6EFD"/>
    <w:rsid w:val="006E05D2"/>
    <w:rsid w:val="006E16C9"/>
    <w:rsid w:val="006E1856"/>
    <w:rsid w:val="006E3C32"/>
    <w:rsid w:val="006E4481"/>
    <w:rsid w:val="006F0969"/>
    <w:rsid w:val="006F6632"/>
    <w:rsid w:val="00700658"/>
    <w:rsid w:val="00702FF2"/>
    <w:rsid w:val="007046FB"/>
    <w:rsid w:val="00706131"/>
    <w:rsid w:val="00713E1A"/>
    <w:rsid w:val="00715633"/>
    <w:rsid w:val="00717C46"/>
    <w:rsid w:val="00723006"/>
    <w:rsid w:val="007315AF"/>
    <w:rsid w:val="00733EAD"/>
    <w:rsid w:val="00741411"/>
    <w:rsid w:val="00741A81"/>
    <w:rsid w:val="00745990"/>
    <w:rsid w:val="00750061"/>
    <w:rsid w:val="0075153C"/>
    <w:rsid w:val="007522C6"/>
    <w:rsid w:val="007619CD"/>
    <w:rsid w:val="00764054"/>
    <w:rsid w:val="007651E1"/>
    <w:rsid w:val="007736D4"/>
    <w:rsid w:val="0077460C"/>
    <w:rsid w:val="00783378"/>
    <w:rsid w:val="00786305"/>
    <w:rsid w:val="00791C4F"/>
    <w:rsid w:val="007925CB"/>
    <w:rsid w:val="00793B77"/>
    <w:rsid w:val="00794E53"/>
    <w:rsid w:val="007A5439"/>
    <w:rsid w:val="007B09E6"/>
    <w:rsid w:val="007B2B11"/>
    <w:rsid w:val="007C4A39"/>
    <w:rsid w:val="007D1986"/>
    <w:rsid w:val="007D1B7E"/>
    <w:rsid w:val="007E0A9D"/>
    <w:rsid w:val="007E0CE7"/>
    <w:rsid w:val="007E27FF"/>
    <w:rsid w:val="007E2DD1"/>
    <w:rsid w:val="007E532D"/>
    <w:rsid w:val="007E796D"/>
    <w:rsid w:val="007F18A5"/>
    <w:rsid w:val="007F1E25"/>
    <w:rsid w:val="007F4D94"/>
    <w:rsid w:val="007F5947"/>
    <w:rsid w:val="007F6DD8"/>
    <w:rsid w:val="00805C04"/>
    <w:rsid w:val="008067EF"/>
    <w:rsid w:val="008108DE"/>
    <w:rsid w:val="00811F25"/>
    <w:rsid w:val="00814B50"/>
    <w:rsid w:val="008211BC"/>
    <w:rsid w:val="00830672"/>
    <w:rsid w:val="008311EF"/>
    <w:rsid w:val="00840430"/>
    <w:rsid w:val="0084657E"/>
    <w:rsid w:val="00853943"/>
    <w:rsid w:val="00855ECC"/>
    <w:rsid w:val="00856AF8"/>
    <w:rsid w:val="0087178C"/>
    <w:rsid w:val="00881351"/>
    <w:rsid w:val="0088494E"/>
    <w:rsid w:val="00885297"/>
    <w:rsid w:val="00886AD7"/>
    <w:rsid w:val="008909F7"/>
    <w:rsid w:val="00890CDD"/>
    <w:rsid w:val="0089103B"/>
    <w:rsid w:val="00892BA3"/>
    <w:rsid w:val="00893331"/>
    <w:rsid w:val="00893445"/>
    <w:rsid w:val="00895BD7"/>
    <w:rsid w:val="008A0366"/>
    <w:rsid w:val="008A0ABF"/>
    <w:rsid w:val="008A641D"/>
    <w:rsid w:val="008A6EA0"/>
    <w:rsid w:val="008B06A4"/>
    <w:rsid w:val="008B2286"/>
    <w:rsid w:val="008B275F"/>
    <w:rsid w:val="008B5D09"/>
    <w:rsid w:val="008C3BFB"/>
    <w:rsid w:val="008C5124"/>
    <w:rsid w:val="008E500F"/>
    <w:rsid w:val="008E718F"/>
    <w:rsid w:val="008F11A1"/>
    <w:rsid w:val="008F393A"/>
    <w:rsid w:val="008F57C1"/>
    <w:rsid w:val="00900F50"/>
    <w:rsid w:val="00902731"/>
    <w:rsid w:val="00903B70"/>
    <w:rsid w:val="00906E6A"/>
    <w:rsid w:val="00907860"/>
    <w:rsid w:val="00911D57"/>
    <w:rsid w:val="009169CA"/>
    <w:rsid w:val="00922424"/>
    <w:rsid w:val="00927B80"/>
    <w:rsid w:val="00932935"/>
    <w:rsid w:val="00932D4E"/>
    <w:rsid w:val="00936037"/>
    <w:rsid w:val="00937F66"/>
    <w:rsid w:val="00940E28"/>
    <w:rsid w:val="009438E7"/>
    <w:rsid w:val="00945A41"/>
    <w:rsid w:val="009508D6"/>
    <w:rsid w:val="00952D2F"/>
    <w:rsid w:val="00952D9C"/>
    <w:rsid w:val="00953C57"/>
    <w:rsid w:val="009550CC"/>
    <w:rsid w:val="00955685"/>
    <w:rsid w:val="00955D5F"/>
    <w:rsid w:val="0096164F"/>
    <w:rsid w:val="0096319E"/>
    <w:rsid w:val="009656CF"/>
    <w:rsid w:val="00967B81"/>
    <w:rsid w:val="009723EE"/>
    <w:rsid w:val="00972CC2"/>
    <w:rsid w:val="00973100"/>
    <w:rsid w:val="00977B76"/>
    <w:rsid w:val="009912B2"/>
    <w:rsid w:val="009925BA"/>
    <w:rsid w:val="009A3010"/>
    <w:rsid w:val="009A3F1B"/>
    <w:rsid w:val="009A57B6"/>
    <w:rsid w:val="009B5309"/>
    <w:rsid w:val="009C3A91"/>
    <w:rsid w:val="009C411A"/>
    <w:rsid w:val="009C4BF8"/>
    <w:rsid w:val="009C65E3"/>
    <w:rsid w:val="009D7E58"/>
    <w:rsid w:val="009E0B28"/>
    <w:rsid w:val="009E281C"/>
    <w:rsid w:val="009E5822"/>
    <w:rsid w:val="009E58E1"/>
    <w:rsid w:val="009E6D25"/>
    <w:rsid w:val="009F12E5"/>
    <w:rsid w:val="009F367B"/>
    <w:rsid w:val="009F4027"/>
    <w:rsid w:val="009F7524"/>
    <w:rsid w:val="00A04E67"/>
    <w:rsid w:val="00A12B4E"/>
    <w:rsid w:val="00A205A4"/>
    <w:rsid w:val="00A2475B"/>
    <w:rsid w:val="00A25347"/>
    <w:rsid w:val="00A27438"/>
    <w:rsid w:val="00A3086D"/>
    <w:rsid w:val="00A33729"/>
    <w:rsid w:val="00A35EDB"/>
    <w:rsid w:val="00A417C2"/>
    <w:rsid w:val="00A4288F"/>
    <w:rsid w:val="00A43A6A"/>
    <w:rsid w:val="00A4611C"/>
    <w:rsid w:val="00A462B2"/>
    <w:rsid w:val="00A464E5"/>
    <w:rsid w:val="00A474E2"/>
    <w:rsid w:val="00A67A7F"/>
    <w:rsid w:val="00A72CF4"/>
    <w:rsid w:val="00A74970"/>
    <w:rsid w:val="00A75948"/>
    <w:rsid w:val="00A75972"/>
    <w:rsid w:val="00A763F9"/>
    <w:rsid w:val="00A77EEB"/>
    <w:rsid w:val="00A82090"/>
    <w:rsid w:val="00A83BCE"/>
    <w:rsid w:val="00A871B8"/>
    <w:rsid w:val="00A93301"/>
    <w:rsid w:val="00A9724B"/>
    <w:rsid w:val="00AA1B0C"/>
    <w:rsid w:val="00AA2238"/>
    <w:rsid w:val="00AA5B44"/>
    <w:rsid w:val="00AA6FD9"/>
    <w:rsid w:val="00AB0571"/>
    <w:rsid w:val="00AB4C1A"/>
    <w:rsid w:val="00AB5D4E"/>
    <w:rsid w:val="00AB6A1A"/>
    <w:rsid w:val="00AB7A01"/>
    <w:rsid w:val="00AC241B"/>
    <w:rsid w:val="00AC40F1"/>
    <w:rsid w:val="00AC766A"/>
    <w:rsid w:val="00AC7D11"/>
    <w:rsid w:val="00AD0635"/>
    <w:rsid w:val="00AD0B06"/>
    <w:rsid w:val="00AD1F80"/>
    <w:rsid w:val="00AD1FA5"/>
    <w:rsid w:val="00AE3A04"/>
    <w:rsid w:val="00AE3A9C"/>
    <w:rsid w:val="00AE6E9C"/>
    <w:rsid w:val="00AE7539"/>
    <w:rsid w:val="00AF4712"/>
    <w:rsid w:val="00AF6CEC"/>
    <w:rsid w:val="00B054BB"/>
    <w:rsid w:val="00B170AC"/>
    <w:rsid w:val="00B21A3E"/>
    <w:rsid w:val="00B23779"/>
    <w:rsid w:val="00B276E3"/>
    <w:rsid w:val="00B27A7A"/>
    <w:rsid w:val="00B36A39"/>
    <w:rsid w:val="00B372B0"/>
    <w:rsid w:val="00B45637"/>
    <w:rsid w:val="00B46B8A"/>
    <w:rsid w:val="00B53A8D"/>
    <w:rsid w:val="00B543D2"/>
    <w:rsid w:val="00B614DE"/>
    <w:rsid w:val="00B66D6B"/>
    <w:rsid w:val="00B70F0A"/>
    <w:rsid w:val="00B73BFB"/>
    <w:rsid w:val="00B76C05"/>
    <w:rsid w:val="00B8113D"/>
    <w:rsid w:val="00B84105"/>
    <w:rsid w:val="00B90274"/>
    <w:rsid w:val="00BA0D52"/>
    <w:rsid w:val="00BB0EE7"/>
    <w:rsid w:val="00BB3D24"/>
    <w:rsid w:val="00BB41EF"/>
    <w:rsid w:val="00BC2382"/>
    <w:rsid w:val="00BC3CE1"/>
    <w:rsid w:val="00BC4F79"/>
    <w:rsid w:val="00BC5816"/>
    <w:rsid w:val="00BC7F1B"/>
    <w:rsid w:val="00BD010A"/>
    <w:rsid w:val="00BD128E"/>
    <w:rsid w:val="00BD1FEA"/>
    <w:rsid w:val="00BD328B"/>
    <w:rsid w:val="00BD36FD"/>
    <w:rsid w:val="00BD461B"/>
    <w:rsid w:val="00BD61DF"/>
    <w:rsid w:val="00BD7A03"/>
    <w:rsid w:val="00BE2602"/>
    <w:rsid w:val="00BE327E"/>
    <w:rsid w:val="00BE5B3E"/>
    <w:rsid w:val="00BE79B7"/>
    <w:rsid w:val="00BF0018"/>
    <w:rsid w:val="00C0101B"/>
    <w:rsid w:val="00C017C7"/>
    <w:rsid w:val="00C04A6E"/>
    <w:rsid w:val="00C07F67"/>
    <w:rsid w:val="00C12491"/>
    <w:rsid w:val="00C14001"/>
    <w:rsid w:val="00C17AC2"/>
    <w:rsid w:val="00C27A63"/>
    <w:rsid w:val="00C321E1"/>
    <w:rsid w:val="00C3291D"/>
    <w:rsid w:val="00C374C5"/>
    <w:rsid w:val="00C42152"/>
    <w:rsid w:val="00C43348"/>
    <w:rsid w:val="00C44F9D"/>
    <w:rsid w:val="00C52EB7"/>
    <w:rsid w:val="00C544D7"/>
    <w:rsid w:val="00C55A6A"/>
    <w:rsid w:val="00C622B4"/>
    <w:rsid w:val="00C6259E"/>
    <w:rsid w:val="00C64E50"/>
    <w:rsid w:val="00C71E0C"/>
    <w:rsid w:val="00C8144B"/>
    <w:rsid w:val="00C949D7"/>
    <w:rsid w:val="00CA0558"/>
    <w:rsid w:val="00CA17C6"/>
    <w:rsid w:val="00CA2E3F"/>
    <w:rsid w:val="00CA5D25"/>
    <w:rsid w:val="00CA7705"/>
    <w:rsid w:val="00CA7E34"/>
    <w:rsid w:val="00CB46F8"/>
    <w:rsid w:val="00CB5FBA"/>
    <w:rsid w:val="00CB7313"/>
    <w:rsid w:val="00CC04AB"/>
    <w:rsid w:val="00CC04B5"/>
    <w:rsid w:val="00CC1699"/>
    <w:rsid w:val="00CC1C18"/>
    <w:rsid w:val="00CC203F"/>
    <w:rsid w:val="00CC74BC"/>
    <w:rsid w:val="00CC7A9D"/>
    <w:rsid w:val="00CD223F"/>
    <w:rsid w:val="00CD2D4B"/>
    <w:rsid w:val="00CE082C"/>
    <w:rsid w:val="00CE45F5"/>
    <w:rsid w:val="00CE4BE5"/>
    <w:rsid w:val="00CE546B"/>
    <w:rsid w:val="00CE7A99"/>
    <w:rsid w:val="00CF52CA"/>
    <w:rsid w:val="00D1730E"/>
    <w:rsid w:val="00D23D14"/>
    <w:rsid w:val="00D24153"/>
    <w:rsid w:val="00D248FF"/>
    <w:rsid w:val="00D25BD8"/>
    <w:rsid w:val="00D361DF"/>
    <w:rsid w:val="00D36F80"/>
    <w:rsid w:val="00D36FF9"/>
    <w:rsid w:val="00D4207C"/>
    <w:rsid w:val="00D42A7B"/>
    <w:rsid w:val="00D503B4"/>
    <w:rsid w:val="00D51C54"/>
    <w:rsid w:val="00D5332D"/>
    <w:rsid w:val="00D637B9"/>
    <w:rsid w:val="00D64F38"/>
    <w:rsid w:val="00D6730E"/>
    <w:rsid w:val="00D728FB"/>
    <w:rsid w:val="00D74B6F"/>
    <w:rsid w:val="00D84AD7"/>
    <w:rsid w:val="00D91EFA"/>
    <w:rsid w:val="00D9246C"/>
    <w:rsid w:val="00DA0487"/>
    <w:rsid w:val="00DA0C8A"/>
    <w:rsid w:val="00DA0D2C"/>
    <w:rsid w:val="00DB5B8D"/>
    <w:rsid w:val="00DC508E"/>
    <w:rsid w:val="00DC5434"/>
    <w:rsid w:val="00DC74C0"/>
    <w:rsid w:val="00DD2136"/>
    <w:rsid w:val="00DD29D3"/>
    <w:rsid w:val="00DD4762"/>
    <w:rsid w:val="00DD5033"/>
    <w:rsid w:val="00DE3E28"/>
    <w:rsid w:val="00DE4D9D"/>
    <w:rsid w:val="00DE4DAA"/>
    <w:rsid w:val="00DF306A"/>
    <w:rsid w:val="00DF329C"/>
    <w:rsid w:val="00DF5FF4"/>
    <w:rsid w:val="00E00C17"/>
    <w:rsid w:val="00E01626"/>
    <w:rsid w:val="00E03BE9"/>
    <w:rsid w:val="00E04DD2"/>
    <w:rsid w:val="00E07D09"/>
    <w:rsid w:val="00E1071A"/>
    <w:rsid w:val="00E11898"/>
    <w:rsid w:val="00E130C6"/>
    <w:rsid w:val="00E234F6"/>
    <w:rsid w:val="00E25E46"/>
    <w:rsid w:val="00E31A79"/>
    <w:rsid w:val="00E37574"/>
    <w:rsid w:val="00E41B4C"/>
    <w:rsid w:val="00E4352F"/>
    <w:rsid w:val="00E44682"/>
    <w:rsid w:val="00E45954"/>
    <w:rsid w:val="00E47D91"/>
    <w:rsid w:val="00E47DEE"/>
    <w:rsid w:val="00E53EFF"/>
    <w:rsid w:val="00E5608B"/>
    <w:rsid w:val="00E57FAF"/>
    <w:rsid w:val="00E60722"/>
    <w:rsid w:val="00E64864"/>
    <w:rsid w:val="00E7036E"/>
    <w:rsid w:val="00E741F6"/>
    <w:rsid w:val="00E77C8B"/>
    <w:rsid w:val="00E82CFC"/>
    <w:rsid w:val="00E94E3E"/>
    <w:rsid w:val="00E95A16"/>
    <w:rsid w:val="00EA2FD1"/>
    <w:rsid w:val="00EA4A71"/>
    <w:rsid w:val="00EB735F"/>
    <w:rsid w:val="00EC030F"/>
    <w:rsid w:val="00EC3169"/>
    <w:rsid w:val="00ED0D1C"/>
    <w:rsid w:val="00ED4074"/>
    <w:rsid w:val="00ED7591"/>
    <w:rsid w:val="00EE1847"/>
    <w:rsid w:val="00EE2151"/>
    <w:rsid w:val="00EE4FDA"/>
    <w:rsid w:val="00EE72A6"/>
    <w:rsid w:val="00EF6289"/>
    <w:rsid w:val="00F01E10"/>
    <w:rsid w:val="00F034BB"/>
    <w:rsid w:val="00F16E00"/>
    <w:rsid w:val="00F21186"/>
    <w:rsid w:val="00F25451"/>
    <w:rsid w:val="00F3478A"/>
    <w:rsid w:val="00F34A91"/>
    <w:rsid w:val="00F37048"/>
    <w:rsid w:val="00F40E4F"/>
    <w:rsid w:val="00F43610"/>
    <w:rsid w:val="00F43C50"/>
    <w:rsid w:val="00F44928"/>
    <w:rsid w:val="00F602B7"/>
    <w:rsid w:val="00F63FBD"/>
    <w:rsid w:val="00F640A5"/>
    <w:rsid w:val="00F67729"/>
    <w:rsid w:val="00F70ECA"/>
    <w:rsid w:val="00F742C7"/>
    <w:rsid w:val="00F77251"/>
    <w:rsid w:val="00F86167"/>
    <w:rsid w:val="00F92086"/>
    <w:rsid w:val="00F92FAB"/>
    <w:rsid w:val="00F95B7C"/>
    <w:rsid w:val="00FA1F58"/>
    <w:rsid w:val="00FA59D4"/>
    <w:rsid w:val="00FB01B0"/>
    <w:rsid w:val="00FB32AD"/>
    <w:rsid w:val="00FB3821"/>
    <w:rsid w:val="00FB3839"/>
    <w:rsid w:val="00FB4244"/>
    <w:rsid w:val="00FC3E69"/>
    <w:rsid w:val="00FD4FD3"/>
    <w:rsid w:val="00FE537D"/>
    <w:rsid w:val="00FE627E"/>
    <w:rsid w:val="00FE6F97"/>
    <w:rsid w:val="00FE788D"/>
    <w:rsid w:val="00FF140B"/>
    <w:rsid w:val="00FF41EB"/>
    <w:rsid w:val="00FF4DC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A47"/>
    <w:pPr>
      <w:widowControl w:val="0"/>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286A47"/>
    <w:pPr>
      <w:widowControl/>
      <w:spacing w:line="360" w:lineRule="auto"/>
    </w:pPr>
    <w:rPr>
      <w:rFonts w:eastAsia="細明體" w:cs="Courier New"/>
      <w:kern w:val="0"/>
      <w:sz w:val="26"/>
    </w:rPr>
  </w:style>
  <w:style w:type="character" w:customStyle="1" w:styleId="PlainTextChar">
    <w:name w:val="Plain Text Char"/>
    <w:basedOn w:val="DefaultParagraphFont"/>
    <w:link w:val="PlainText"/>
    <w:uiPriority w:val="99"/>
    <w:semiHidden/>
    <w:locked/>
    <w:rsid w:val="00C27A63"/>
    <w:rPr>
      <w:rFonts w:ascii="細明體" w:eastAsia="細明體" w:hAnsi="Courier New" w:cs="Courier New"/>
      <w:sz w:val="24"/>
      <w:szCs w:val="24"/>
    </w:rPr>
  </w:style>
  <w:style w:type="paragraph" w:customStyle="1" w:styleId="WA">
    <w:name w:val="W(A)"/>
    <w:basedOn w:val="Normal"/>
    <w:autoRedefine/>
    <w:uiPriority w:val="99"/>
    <w:rsid w:val="00286A47"/>
    <w:pPr>
      <w:widowControl/>
      <w:tabs>
        <w:tab w:val="left" w:pos="480"/>
        <w:tab w:val="left" w:pos="720"/>
        <w:tab w:val="left" w:pos="3000"/>
        <w:tab w:val="left" w:pos="5280"/>
        <w:tab w:val="left" w:pos="7680"/>
      </w:tabs>
      <w:spacing w:after="160" w:line="360" w:lineRule="exact"/>
      <w:ind w:left="397" w:hanging="397"/>
    </w:pPr>
    <w:rPr>
      <w:rFonts w:eastAsia="細明體"/>
      <w:kern w:val="0"/>
    </w:rPr>
  </w:style>
  <w:style w:type="paragraph" w:customStyle="1" w:styleId="W1">
    <w:name w:val="W1."/>
    <w:basedOn w:val="NormalWeb"/>
    <w:autoRedefine/>
    <w:uiPriority w:val="99"/>
    <w:rsid w:val="00286A47"/>
    <w:pPr>
      <w:widowControl/>
      <w:tabs>
        <w:tab w:val="left" w:pos="480"/>
        <w:tab w:val="left" w:pos="720"/>
        <w:tab w:val="left" w:pos="3000"/>
        <w:tab w:val="left" w:pos="5280"/>
        <w:tab w:val="left" w:pos="7680"/>
      </w:tabs>
      <w:spacing w:line="320" w:lineRule="exact"/>
      <w:ind w:left="397" w:hanging="397"/>
    </w:pPr>
    <w:rPr>
      <w:rFonts w:eastAsia="細明體"/>
      <w:kern w:val="0"/>
    </w:rPr>
  </w:style>
  <w:style w:type="paragraph" w:styleId="NormalWeb">
    <w:name w:val="Normal (Web)"/>
    <w:basedOn w:val="Normal"/>
    <w:uiPriority w:val="99"/>
    <w:rsid w:val="00286A47"/>
  </w:style>
  <w:style w:type="paragraph" w:customStyle="1" w:styleId="W1A">
    <w:name w:val="W1.(A)"/>
    <w:basedOn w:val="W1"/>
    <w:uiPriority w:val="99"/>
    <w:rsid w:val="00286A47"/>
    <w:pPr>
      <w:spacing w:after="160"/>
    </w:pPr>
  </w:style>
  <w:style w:type="paragraph" w:customStyle="1" w:styleId="Title1">
    <w:name w:val="Title1"/>
    <w:basedOn w:val="Normal"/>
    <w:uiPriority w:val="99"/>
    <w:rsid w:val="00286A47"/>
    <w:pPr>
      <w:spacing w:afterLines="80" w:line="240" w:lineRule="atLeast"/>
      <w:ind w:rightChars="100" w:right="240"/>
      <w:jc w:val="center"/>
    </w:pPr>
    <w:rPr>
      <w:rFonts w:eastAsia="標楷體"/>
      <w:sz w:val="32"/>
    </w:rPr>
  </w:style>
  <w:style w:type="character" w:customStyle="1" w:styleId="a">
    <w:name w:val="音標"/>
    <w:basedOn w:val="DefaultParagraphFont"/>
    <w:uiPriority w:val="99"/>
    <w:rsid w:val="00286A47"/>
    <w:rPr>
      <w:rFonts w:ascii="PhoneKK" w:eastAsia="新細明體" w:hAnsi="PhoneKK" w:cs="Times New Roman"/>
      <w:color w:val="auto"/>
      <w:sz w:val="28"/>
      <w:u w:val="none"/>
      <w:em w:val="none"/>
    </w:rPr>
  </w:style>
  <w:style w:type="character" w:customStyle="1" w:styleId="1">
    <w:name w:val="樣式1"/>
    <w:basedOn w:val="a"/>
    <w:uiPriority w:val="99"/>
    <w:rsid w:val="00286A47"/>
  </w:style>
  <w:style w:type="paragraph" w:customStyle="1" w:styleId="a0">
    <w:name w:val="姓名"/>
    <w:basedOn w:val="Normal"/>
    <w:uiPriority w:val="99"/>
    <w:rsid w:val="00286A47"/>
    <w:pPr>
      <w:wordWrap w:val="0"/>
      <w:spacing w:line="360" w:lineRule="exact"/>
      <w:jc w:val="both"/>
    </w:pPr>
    <w:rPr>
      <w:kern w:val="0"/>
      <w:sz w:val="22"/>
      <w:szCs w:val="20"/>
    </w:rPr>
  </w:style>
  <w:style w:type="paragraph" w:customStyle="1" w:styleId="1M">
    <w:name w:val="1M"/>
    <w:basedOn w:val="Normal"/>
    <w:uiPriority w:val="99"/>
    <w:rsid w:val="00286A47"/>
    <w:pPr>
      <w:tabs>
        <w:tab w:val="right" w:pos="670"/>
        <w:tab w:val="left" w:pos="742"/>
      </w:tabs>
      <w:spacing w:line="260" w:lineRule="exact"/>
      <w:jc w:val="both"/>
    </w:pPr>
  </w:style>
  <w:style w:type="paragraph" w:customStyle="1" w:styleId="Name">
    <w:name w:val="Name"/>
    <w:basedOn w:val="PlainText"/>
    <w:autoRedefine/>
    <w:uiPriority w:val="99"/>
    <w:rsid w:val="00286A47"/>
    <w:pPr>
      <w:spacing w:line="400" w:lineRule="atLeast"/>
    </w:pPr>
    <w:rPr>
      <w:sz w:val="20"/>
    </w:rPr>
  </w:style>
  <w:style w:type="paragraph" w:customStyle="1" w:styleId="PartA">
    <w:name w:val="Part A"/>
    <w:basedOn w:val="Title1"/>
    <w:uiPriority w:val="99"/>
    <w:rsid w:val="00286A47"/>
    <w:pPr>
      <w:spacing w:afterLines="0"/>
      <w:ind w:rightChars="0" w:right="0"/>
      <w:jc w:val="left"/>
    </w:pPr>
    <w:rPr>
      <w:rFonts w:eastAsia="新細明體"/>
      <w:b/>
      <w:sz w:val="24"/>
    </w:rPr>
  </w:style>
  <w:style w:type="paragraph" w:customStyle="1" w:styleId="Part">
    <w:name w:val="Part"/>
    <w:basedOn w:val="PartA"/>
    <w:uiPriority w:val="99"/>
    <w:rsid w:val="00286A47"/>
    <w:pPr>
      <w:spacing w:line="240" w:lineRule="exact"/>
      <w:ind w:firstLineChars="200" w:firstLine="480"/>
      <w:jc w:val="both"/>
    </w:pPr>
    <w:rPr>
      <w:b w:val="0"/>
    </w:rPr>
  </w:style>
  <w:style w:type="paragraph" w:customStyle="1" w:styleId="Pic">
    <w:name w:val="Pic"/>
    <w:basedOn w:val="Part"/>
    <w:uiPriority w:val="99"/>
    <w:rsid w:val="00286A47"/>
    <w:pPr>
      <w:spacing w:line="240" w:lineRule="atLeast"/>
      <w:ind w:firstLineChars="0" w:firstLine="0"/>
    </w:pPr>
    <w:rPr>
      <w:b/>
    </w:rPr>
  </w:style>
  <w:style w:type="paragraph" w:customStyle="1" w:styleId="1-LCT">
    <w:name w:val="1-LCT"/>
    <w:uiPriority w:val="99"/>
    <w:rsid w:val="005703AF"/>
    <w:pPr>
      <w:tabs>
        <w:tab w:val="right" w:pos="670"/>
        <w:tab w:val="left" w:pos="742"/>
      </w:tabs>
      <w:spacing w:afterLines="10" w:line="260" w:lineRule="exact"/>
    </w:pPr>
    <w:rPr>
      <w:szCs w:val="24"/>
    </w:rPr>
  </w:style>
  <w:style w:type="paragraph" w:customStyle="1" w:styleId="A1">
    <w:name w:val="(A)"/>
    <w:basedOn w:val="1-LCT"/>
    <w:uiPriority w:val="99"/>
    <w:rsid w:val="00F67729"/>
    <w:pPr>
      <w:tabs>
        <w:tab w:val="left" w:pos="670"/>
        <w:tab w:val="left" w:pos="2940"/>
        <w:tab w:val="left" w:pos="5160"/>
        <w:tab w:val="left" w:pos="7381"/>
      </w:tabs>
      <w:spacing w:afterLines="0"/>
    </w:pPr>
  </w:style>
  <w:style w:type="paragraph" w:customStyle="1" w:styleId="LCT-1">
    <w:name w:val="LCT-1"/>
    <w:basedOn w:val="Pic"/>
    <w:uiPriority w:val="99"/>
    <w:rsid w:val="00A33729"/>
    <w:pPr>
      <w:tabs>
        <w:tab w:val="right" w:pos="670"/>
        <w:tab w:val="left" w:pos="768"/>
      </w:tabs>
      <w:spacing w:line="280" w:lineRule="exact"/>
    </w:pPr>
    <w:rPr>
      <w:b w:val="0"/>
    </w:rPr>
  </w:style>
  <w:style w:type="paragraph" w:styleId="Footer">
    <w:name w:val="footer"/>
    <w:basedOn w:val="Normal"/>
    <w:link w:val="FooterChar"/>
    <w:uiPriority w:val="99"/>
    <w:rsid w:val="00286A47"/>
    <w:pPr>
      <w:tabs>
        <w:tab w:val="center" w:pos="4153"/>
        <w:tab w:val="right" w:pos="8306"/>
      </w:tabs>
      <w:snapToGrid w:val="0"/>
    </w:pPr>
    <w:rPr>
      <w:sz w:val="20"/>
      <w:szCs w:val="20"/>
    </w:rPr>
  </w:style>
  <w:style w:type="character" w:customStyle="1" w:styleId="FooterChar">
    <w:name w:val="Footer Char"/>
    <w:basedOn w:val="DefaultParagraphFont"/>
    <w:link w:val="Footer"/>
    <w:uiPriority w:val="99"/>
    <w:semiHidden/>
    <w:locked/>
    <w:rsid w:val="00C27A63"/>
    <w:rPr>
      <w:rFonts w:cs="Times New Roman"/>
      <w:sz w:val="20"/>
      <w:szCs w:val="20"/>
    </w:rPr>
  </w:style>
  <w:style w:type="character" w:styleId="PageNumber">
    <w:name w:val="page number"/>
    <w:basedOn w:val="DefaultParagraphFont"/>
    <w:uiPriority w:val="99"/>
    <w:rsid w:val="00286A47"/>
    <w:rPr>
      <w:rFonts w:cs="Times New Roman"/>
    </w:rPr>
  </w:style>
  <w:style w:type="paragraph" w:styleId="Header">
    <w:name w:val="header"/>
    <w:basedOn w:val="Normal"/>
    <w:link w:val="HeaderChar"/>
    <w:uiPriority w:val="99"/>
    <w:rsid w:val="00286A47"/>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locked/>
    <w:rsid w:val="00C27A63"/>
    <w:rPr>
      <w:rFonts w:cs="Times New Roman"/>
      <w:sz w:val="20"/>
      <w:szCs w:val="20"/>
    </w:rPr>
  </w:style>
  <w:style w:type="paragraph" w:customStyle="1" w:styleId="a2">
    <w:name w:val="說明"/>
    <w:uiPriority w:val="99"/>
    <w:rsid w:val="00286A47"/>
    <w:pPr>
      <w:adjustRightInd w:val="0"/>
      <w:spacing w:afterLines="10" w:line="280" w:lineRule="exact"/>
      <w:jc w:val="both"/>
    </w:pPr>
    <w:rPr>
      <w:b/>
      <w:bCs/>
      <w:noProof/>
      <w:kern w:val="0"/>
      <w:sz w:val="22"/>
      <w:szCs w:val="20"/>
    </w:rPr>
  </w:style>
  <w:style w:type="character" w:customStyle="1" w:styleId="apple-converted-space">
    <w:name w:val="apple-converted-space"/>
    <w:basedOn w:val="DefaultParagraphFont"/>
    <w:uiPriority w:val="99"/>
    <w:rsid w:val="00F44928"/>
    <w:rPr>
      <w:rFonts w:cs="Times New Roman"/>
    </w:rPr>
  </w:style>
  <w:style w:type="paragraph" w:customStyle="1" w:styleId="Passage">
    <w:name w:val="Passage"/>
    <w:basedOn w:val="Part"/>
    <w:uiPriority w:val="99"/>
    <w:rsid w:val="00286A47"/>
    <w:pPr>
      <w:spacing w:line="300" w:lineRule="exact"/>
    </w:pPr>
  </w:style>
  <w:style w:type="paragraph" w:customStyle="1" w:styleId="1A-LCT">
    <w:name w:val="1 (A)-LCT"/>
    <w:basedOn w:val="Normal"/>
    <w:uiPriority w:val="99"/>
    <w:rsid w:val="005703AF"/>
    <w:pPr>
      <w:tabs>
        <w:tab w:val="right" w:pos="670"/>
        <w:tab w:val="left" w:pos="742"/>
        <w:tab w:val="left" w:pos="2940"/>
        <w:tab w:val="left" w:pos="5160"/>
        <w:tab w:val="left" w:pos="7381"/>
      </w:tabs>
      <w:spacing w:line="260" w:lineRule="exact"/>
      <w:ind w:left="470" w:hangingChars="470" w:hanging="47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3</Pages>
  <Words>1169</Words>
  <Characters>6668</Characters>
  <Application>Microsoft Office Outlook</Application>
  <DocSecurity>0</DocSecurity>
  <Lines>0</Lines>
  <Paragraphs>0</Paragraphs>
  <ScaleCrop>false</ScaleCrop>
  <Company>IVY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常春藤解析英語雜誌社　第198期</dc:title>
  <dc:subject/>
  <dc:creator>JESSIE</dc:creator>
  <cp:keywords/>
  <dc:description/>
  <cp:lastModifiedBy>Administrator</cp:lastModifiedBy>
  <cp:revision>5</cp:revision>
  <cp:lastPrinted>2015-10-02T07:49:00Z</cp:lastPrinted>
  <dcterms:created xsi:type="dcterms:W3CDTF">2015-11-11T07:44:00Z</dcterms:created>
  <dcterms:modified xsi:type="dcterms:W3CDTF">2015-11-11T07:54:00Z</dcterms:modified>
</cp:coreProperties>
</file>