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50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668"/>
        <w:gridCol w:w="2835"/>
      </w:tblGrid>
      <w:tr w:rsidR="00EF54F8" w:rsidRPr="00EF54F8" w:rsidTr="00E04647">
        <w:tblPrEx>
          <w:tblCellMar>
            <w:top w:w="0" w:type="dxa"/>
            <w:bottom w:w="0" w:type="dxa"/>
          </w:tblCellMar>
        </w:tblPrEx>
        <w:tc>
          <w:tcPr>
            <w:tcW w:w="16668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E04647" w:rsidRPr="00EF54F8" w:rsidRDefault="00F12A2E" w:rsidP="00E04647">
            <w:pPr>
              <w:snapToGrid w:val="0"/>
              <w:spacing w:after="240" w:line="240" w:lineRule="atLeast"/>
              <w:jc w:val="center"/>
              <w:rPr>
                <w:rFonts w:eastAsia="標楷體"/>
                <w:b/>
                <w:sz w:val="32"/>
              </w:rPr>
            </w:pPr>
            <w:r w:rsidRPr="00EF54F8">
              <w:rPr>
                <w:rFonts w:eastAsia="標楷體" w:hint="eastAsia"/>
                <w:b/>
                <w:sz w:val="32"/>
              </w:rPr>
              <w:t>國立臺東高中</w:t>
            </w:r>
            <w:r w:rsidRPr="00EF54F8">
              <w:rPr>
                <w:rFonts w:eastAsia="標楷體" w:hint="eastAsia"/>
                <w:b/>
                <w:sz w:val="32"/>
              </w:rPr>
              <w:t xml:space="preserve"> </w:t>
            </w:r>
            <w:r w:rsidRPr="00EF54F8">
              <w:rPr>
                <w:rFonts w:eastAsia="標楷體" w:hint="eastAsia"/>
                <w:b/>
                <w:sz w:val="32"/>
              </w:rPr>
              <w:t>高二自然組</w:t>
            </w:r>
            <w:r w:rsidR="00E04647" w:rsidRPr="00EF54F8">
              <w:rPr>
                <w:rFonts w:eastAsia="標楷體" w:hint="eastAsia"/>
                <w:b/>
                <w:sz w:val="32"/>
              </w:rPr>
              <w:t>地理</w:t>
            </w:r>
            <w:r w:rsidRPr="00EF54F8">
              <w:rPr>
                <w:rFonts w:eastAsia="標楷體" w:hint="eastAsia"/>
                <w:b/>
                <w:sz w:val="32"/>
              </w:rPr>
              <w:t xml:space="preserve"> </w:t>
            </w:r>
            <w:r w:rsidRPr="00EF54F8">
              <w:rPr>
                <w:rFonts w:eastAsia="標楷體" w:hint="eastAsia"/>
                <w:b/>
                <w:sz w:val="32"/>
              </w:rPr>
              <w:t>第一次段考試卷</w:t>
            </w:r>
          </w:p>
          <w:p w:rsidR="00F12A2E" w:rsidRPr="00EF54F8" w:rsidRDefault="00F12A2E" w:rsidP="00E04647">
            <w:pPr>
              <w:snapToGrid w:val="0"/>
              <w:spacing w:after="240" w:line="240" w:lineRule="atLeast"/>
              <w:jc w:val="center"/>
              <w:rPr>
                <w:rFonts w:eastAsia="標楷體" w:hint="eastAsia"/>
                <w:b/>
                <w:sz w:val="32"/>
              </w:rPr>
            </w:pPr>
            <w:r w:rsidRPr="00EF54F8">
              <w:rPr>
                <w:rFonts w:eastAsia="標楷體" w:hint="eastAsia"/>
                <w:b/>
                <w:sz w:val="32"/>
              </w:rPr>
              <w:t>適用班級：</w:t>
            </w:r>
            <w:r w:rsidRPr="00EF54F8">
              <w:rPr>
                <w:rFonts w:eastAsia="標楷體" w:hint="eastAsia"/>
                <w:b/>
                <w:sz w:val="32"/>
              </w:rPr>
              <w:t>201</w:t>
            </w:r>
            <w:r w:rsidRPr="00EF54F8">
              <w:rPr>
                <w:rFonts w:eastAsia="標楷體" w:hint="eastAsia"/>
                <w:b/>
                <w:sz w:val="32"/>
              </w:rPr>
              <w:t>、</w:t>
            </w:r>
            <w:r w:rsidRPr="00EF54F8">
              <w:rPr>
                <w:rFonts w:eastAsia="標楷體" w:hint="eastAsia"/>
                <w:b/>
                <w:sz w:val="32"/>
              </w:rPr>
              <w:t>203</w:t>
            </w:r>
            <w:r w:rsidRPr="00EF54F8">
              <w:rPr>
                <w:rFonts w:eastAsia="標楷體" w:hint="eastAsia"/>
                <w:b/>
                <w:sz w:val="32"/>
              </w:rPr>
              <w:t>、</w:t>
            </w:r>
            <w:r w:rsidRPr="00EF54F8">
              <w:rPr>
                <w:rFonts w:eastAsia="標楷體" w:hint="eastAsia"/>
                <w:b/>
                <w:sz w:val="32"/>
              </w:rPr>
              <w:t xml:space="preserve">209 </w:t>
            </w:r>
            <w:r w:rsidRPr="00EF54F8">
              <w:rPr>
                <w:rFonts w:eastAsia="標楷體" w:hint="eastAsia"/>
                <w:b/>
                <w:sz w:val="32"/>
              </w:rPr>
              <w:t>須畫卡</w:t>
            </w:r>
          </w:p>
          <w:p w:rsidR="00E04647" w:rsidRPr="00EF54F8" w:rsidRDefault="00E04647" w:rsidP="00E04647">
            <w:pPr>
              <w:snapToGrid w:val="0"/>
              <w:spacing w:line="240" w:lineRule="atLeast"/>
              <w:jc w:val="center"/>
              <w:rPr>
                <w:rFonts w:eastAsia="標楷體" w:hint="eastAsia"/>
                <w:b/>
                <w:sz w:val="28"/>
              </w:rPr>
            </w:pPr>
            <w:r w:rsidRPr="00EF54F8">
              <w:rPr>
                <w:rFonts w:eastAsia="標楷體" w:hint="eastAsia"/>
                <w:b/>
                <w:sz w:val="28"/>
              </w:rPr>
              <w:t>__________</w:t>
            </w:r>
            <w:r w:rsidRPr="00EF54F8">
              <w:rPr>
                <w:rFonts w:eastAsia="標楷體" w:hint="eastAsia"/>
                <w:b/>
                <w:sz w:val="28"/>
              </w:rPr>
              <w:t>年</w:t>
            </w:r>
            <w:r w:rsidRPr="00EF54F8">
              <w:rPr>
                <w:rFonts w:eastAsia="標楷體" w:hint="eastAsia"/>
                <w:b/>
                <w:sz w:val="28"/>
              </w:rPr>
              <w:t>__________</w:t>
            </w:r>
            <w:r w:rsidRPr="00EF54F8">
              <w:rPr>
                <w:rFonts w:eastAsia="標楷體" w:hint="eastAsia"/>
                <w:b/>
                <w:sz w:val="28"/>
              </w:rPr>
              <w:t>班</w:t>
            </w:r>
            <w:r w:rsidRPr="00EF54F8">
              <w:rPr>
                <w:rFonts w:eastAsia="標楷體" w:hint="eastAsia"/>
                <w:b/>
                <w:sz w:val="28"/>
              </w:rPr>
              <w:t xml:space="preserve">  </w:t>
            </w:r>
            <w:r w:rsidRPr="00EF54F8">
              <w:rPr>
                <w:rFonts w:eastAsia="標楷體" w:hint="eastAsia"/>
                <w:b/>
                <w:sz w:val="28"/>
              </w:rPr>
              <w:t>座號</w:t>
            </w:r>
            <w:r w:rsidRPr="00EF54F8">
              <w:rPr>
                <w:rFonts w:eastAsia="標楷體" w:hint="eastAsia"/>
                <w:b/>
                <w:sz w:val="28"/>
              </w:rPr>
              <w:t>__________</w:t>
            </w:r>
            <w:r w:rsidRPr="00EF54F8">
              <w:rPr>
                <w:rFonts w:eastAsia="標楷體" w:hint="eastAsia"/>
                <w:b/>
                <w:sz w:val="28"/>
              </w:rPr>
              <w:t>姓名</w:t>
            </w:r>
            <w:r w:rsidRPr="00EF54F8">
              <w:rPr>
                <w:rFonts w:eastAsia="標楷體" w:hint="eastAsia"/>
                <w:b/>
                <w:sz w:val="28"/>
              </w:rPr>
              <w:t>__________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04647" w:rsidRPr="00EF54F8" w:rsidRDefault="00E04647" w:rsidP="00E04647">
            <w:pPr>
              <w:jc w:val="center"/>
              <w:rPr>
                <w:rFonts w:eastAsia="標楷體" w:hint="eastAsia"/>
                <w:b/>
                <w:sz w:val="28"/>
              </w:rPr>
            </w:pPr>
            <w:r w:rsidRPr="00EF54F8">
              <w:rPr>
                <w:rFonts w:eastAsia="標楷體" w:hint="eastAsia"/>
                <w:sz w:val="28"/>
              </w:rPr>
              <w:t>總</w:t>
            </w:r>
            <w:r w:rsidRPr="00EF54F8">
              <w:rPr>
                <w:rFonts w:eastAsia="標楷體" w:hint="eastAsia"/>
                <w:sz w:val="28"/>
              </w:rPr>
              <w:t xml:space="preserve">       </w:t>
            </w:r>
            <w:r w:rsidRPr="00EF54F8">
              <w:rPr>
                <w:rFonts w:eastAsia="標楷體" w:hint="eastAsia"/>
                <w:sz w:val="28"/>
              </w:rPr>
              <w:t>分</w:t>
            </w:r>
          </w:p>
        </w:tc>
      </w:tr>
      <w:tr w:rsidR="00EF54F8" w:rsidRPr="00EF54F8" w:rsidTr="00E04647">
        <w:tblPrEx>
          <w:tblCellMar>
            <w:top w:w="0" w:type="dxa"/>
            <w:bottom w:w="0" w:type="dxa"/>
          </w:tblCellMar>
        </w:tblPrEx>
        <w:tc>
          <w:tcPr>
            <w:tcW w:w="16668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E04647" w:rsidRPr="00EF54F8" w:rsidRDefault="00E04647" w:rsidP="00E04647">
            <w:pPr>
              <w:snapToGrid w:val="0"/>
              <w:spacing w:line="240" w:lineRule="atLeast"/>
              <w:rPr>
                <w:rFonts w:hint="eastAsia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04647" w:rsidRPr="00EF54F8" w:rsidRDefault="00E04647" w:rsidP="00E04647">
            <w:pPr>
              <w:jc w:val="center"/>
              <w:rPr>
                <w:rFonts w:eastAsia="標楷體" w:hint="eastAsia"/>
                <w:sz w:val="28"/>
              </w:rPr>
            </w:pPr>
          </w:p>
        </w:tc>
      </w:tr>
    </w:tbl>
    <w:p w:rsidR="00E04647" w:rsidRPr="00EF54F8" w:rsidRDefault="00E04647" w:rsidP="00567026">
      <w:pPr>
        <w:sectPr w:rsidR="00E04647" w:rsidRPr="00EF54F8" w:rsidSect="00E04647">
          <w:footerReference w:type="even" r:id="rId7"/>
          <w:footerReference w:type="default" r:id="rId8"/>
          <w:type w:val="continuous"/>
          <w:pgSz w:w="20636" w:h="14570" w:orient="landscape" w:code="9"/>
          <w:pgMar w:top="567" w:right="567" w:bottom="567" w:left="567" w:header="0" w:footer="510" w:gutter="0"/>
          <w:cols w:sep="1" w:space="425"/>
          <w:docGrid w:type="linesAndChars" w:linePitch="413" w:charSpace="-1194"/>
        </w:sectPr>
      </w:pPr>
      <w:bookmarkStart w:id="0" w:name="Content"/>
      <w:bookmarkEnd w:id="0"/>
    </w:p>
    <w:p w:rsidR="00052D53" w:rsidRPr="00EF54F8" w:rsidRDefault="00E04647" w:rsidP="00E04647">
      <w:pPr>
        <w:rPr>
          <w:rFonts w:eastAsia="標楷體" w:hint="eastAsia"/>
          <w:b/>
          <w:sz w:val="24"/>
        </w:rPr>
      </w:pPr>
      <w:bookmarkStart w:id="1" w:name="Paper2"/>
      <w:bookmarkEnd w:id="1"/>
      <w:r w:rsidRPr="00EF54F8">
        <w:rPr>
          <w:rFonts w:eastAsia="標楷體" w:hint="eastAsia"/>
          <w:b/>
          <w:sz w:val="24"/>
        </w:rPr>
        <w:t>一、單一選擇題組題</w:t>
      </w:r>
      <w:r w:rsidRPr="00EF54F8">
        <w:rPr>
          <w:rFonts w:eastAsia="標楷體" w:hint="eastAsia"/>
          <w:b/>
          <w:sz w:val="24"/>
        </w:rPr>
        <w:t xml:space="preserve"> (50</w:t>
      </w:r>
      <w:r w:rsidRPr="00EF54F8">
        <w:rPr>
          <w:rFonts w:eastAsia="標楷體" w:hint="eastAsia"/>
          <w:b/>
          <w:sz w:val="24"/>
        </w:rPr>
        <w:t>小題</w:t>
      </w:r>
      <w:r w:rsidRPr="00EF54F8">
        <w:rPr>
          <w:rFonts w:eastAsia="標楷體" w:hint="eastAsia"/>
          <w:b/>
          <w:sz w:val="24"/>
        </w:rPr>
        <w:t xml:space="preserve"> </w:t>
      </w:r>
      <w:r w:rsidRPr="00EF54F8">
        <w:rPr>
          <w:rFonts w:eastAsia="標楷體" w:hint="eastAsia"/>
          <w:b/>
          <w:sz w:val="24"/>
        </w:rPr>
        <w:t>每小題</w:t>
      </w:r>
      <w:r w:rsidRPr="00EF54F8">
        <w:rPr>
          <w:rFonts w:eastAsia="標楷體" w:hint="eastAsia"/>
          <w:b/>
          <w:sz w:val="24"/>
        </w:rPr>
        <w:t>2</w:t>
      </w:r>
      <w:r w:rsidRPr="00EF54F8">
        <w:rPr>
          <w:rFonts w:eastAsia="標楷體" w:hint="eastAsia"/>
          <w:b/>
          <w:sz w:val="24"/>
        </w:rPr>
        <w:t>分</w:t>
      </w:r>
      <w:r w:rsidRPr="00EF54F8">
        <w:rPr>
          <w:rFonts w:eastAsia="標楷體" w:hint="eastAsia"/>
          <w:b/>
          <w:sz w:val="24"/>
        </w:rPr>
        <w:t xml:space="preserve"> </w:t>
      </w:r>
      <w:r w:rsidRPr="00EF54F8">
        <w:rPr>
          <w:rFonts w:eastAsia="標楷體" w:hint="eastAsia"/>
          <w:b/>
          <w:sz w:val="24"/>
        </w:rPr>
        <w:t>共</w:t>
      </w:r>
      <w:r w:rsidRPr="00EF54F8">
        <w:rPr>
          <w:rFonts w:eastAsia="標楷體" w:hint="eastAsia"/>
          <w:b/>
          <w:sz w:val="24"/>
        </w:rPr>
        <w:t>100</w:t>
      </w:r>
      <w:r w:rsidRPr="00EF54F8">
        <w:rPr>
          <w:rFonts w:eastAsia="標楷體" w:hint="eastAsia"/>
          <w:b/>
          <w:sz w:val="24"/>
        </w:rPr>
        <w:t>分</w:t>
      </w:r>
      <w:r w:rsidRPr="00EF54F8">
        <w:rPr>
          <w:rFonts w:eastAsia="標楷體" w:hint="eastAsia"/>
          <w:b/>
          <w:sz w:val="24"/>
        </w:rPr>
        <w:t>)</w:t>
      </w:r>
    </w:p>
    <w:p w:rsidR="00E04647" w:rsidRPr="00EF54F8" w:rsidRDefault="005B3732" w:rsidP="00E04647">
      <w:pPr>
        <w:tabs>
          <w:tab w:val="left" w:pos="119"/>
        </w:tabs>
        <w:ind w:left="119" w:hanging="119"/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/>
        </w:rPr>
        <w:t>1.</w:t>
      </w:r>
      <w:r w:rsidR="00E04647" w:rsidRPr="00EF54F8">
        <w:rPr>
          <w:rFonts w:hint="eastAsia"/>
        </w:rPr>
        <w:t>表為全球都市人口與比重之分配，開發中與已開發國家的特色不同。試問：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1.</w:t>
      </w:r>
      <w:r w:rsidR="00E04647" w:rsidRPr="00EF54F8">
        <w:rPr>
          <w:rFonts w:hint="eastAsia"/>
        </w:rPr>
        <w:t>從「都市化程度」的定義判斷，預測</w:t>
      </w:r>
      <w:r w:rsidR="00E04647" w:rsidRPr="00EF54F8">
        <w:t>2025</w:t>
      </w:r>
      <w:r w:rsidR="00E04647" w:rsidRPr="00EF54F8">
        <w:rPr>
          <w:rFonts w:hint="eastAsia"/>
        </w:rPr>
        <w:t xml:space="preserve">年時全球人口可達多少億？　</w:t>
      </w:r>
      <w:r w:rsidR="00E04647" w:rsidRPr="00EF54F8">
        <w:t>(A)13.2</w:t>
      </w:r>
      <w:r w:rsidR="00E04647" w:rsidRPr="00EF54F8">
        <w:rPr>
          <w:rFonts w:hint="eastAsia"/>
        </w:rPr>
        <w:t xml:space="preserve">　</w:t>
      </w:r>
      <w:r w:rsidR="00E04647" w:rsidRPr="00EF54F8">
        <w:t>(B)62.7</w:t>
      </w:r>
      <w:r w:rsidR="00E04647" w:rsidRPr="00EF54F8">
        <w:rPr>
          <w:rFonts w:hint="eastAsia"/>
        </w:rPr>
        <w:t xml:space="preserve">　</w:t>
      </w:r>
      <w:r w:rsidR="00E04647" w:rsidRPr="00EF54F8">
        <w:t>(C)72.1</w:t>
      </w:r>
      <w:r w:rsidR="00E04647" w:rsidRPr="00EF54F8">
        <w:rPr>
          <w:rFonts w:hint="eastAsia"/>
        </w:rPr>
        <w:t xml:space="preserve">　</w:t>
      </w:r>
      <w:r w:rsidR="00E04647" w:rsidRPr="00EF54F8">
        <w:t>(D)84.6</w:t>
      </w:r>
      <w:r w:rsidR="00E04647" w:rsidRPr="00EF54F8">
        <w:rPr>
          <w:rFonts w:hint="eastAsia"/>
        </w:rPr>
        <w:t>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2.</w:t>
      </w:r>
      <w:r w:rsidR="00E04647" w:rsidRPr="00EF54F8">
        <w:rPr>
          <w:rFonts w:hint="eastAsia"/>
        </w:rPr>
        <w:t xml:space="preserve">由開發中國家與已開發國家的都市人口比較，約可得出哪一項結論？　</w:t>
      </w:r>
      <w:r w:rsidR="00E04647" w:rsidRPr="00EF54F8">
        <w:t>(A)</w:t>
      </w:r>
      <w:r w:rsidR="00E04647" w:rsidRPr="00EF54F8">
        <w:rPr>
          <w:rFonts w:hint="eastAsia"/>
        </w:rPr>
        <w:t>開發中國家都市化程度在</w:t>
      </w:r>
      <w:r w:rsidR="00E04647" w:rsidRPr="00EF54F8">
        <w:t>2025</w:t>
      </w:r>
      <w:r w:rsidR="00E04647" w:rsidRPr="00EF54F8">
        <w:rPr>
          <w:rFonts w:hint="eastAsia"/>
        </w:rPr>
        <w:t xml:space="preserve">年將超越已開發國家　</w:t>
      </w:r>
      <w:r w:rsidR="00E04647" w:rsidRPr="00EF54F8">
        <w:t>(B)1990</w:t>
      </w:r>
      <w:r w:rsidR="00E04647" w:rsidRPr="00EF54F8">
        <w:rPr>
          <w:rFonts w:hint="eastAsia"/>
        </w:rPr>
        <w:t>至</w:t>
      </w:r>
      <w:r w:rsidR="00E04647" w:rsidRPr="00EF54F8">
        <w:t>2025</w:t>
      </w:r>
      <w:r w:rsidR="00E04647" w:rsidRPr="00EF54F8">
        <w:rPr>
          <w:rFonts w:hint="eastAsia"/>
        </w:rPr>
        <w:t>年已開發國家之都市化程度一直高於</w:t>
      </w:r>
      <w:r w:rsidR="00E04647" w:rsidRPr="00EF54F8">
        <w:t>50%</w:t>
      </w:r>
      <w:r w:rsidR="00E04647" w:rsidRPr="00EF54F8">
        <w:rPr>
          <w:rFonts w:hint="eastAsia"/>
        </w:rPr>
        <w:t xml:space="preserve">　</w:t>
      </w:r>
      <w:r w:rsidR="00E04647" w:rsidRPr="00EF54F8">
        <w:t>(C)</w:t>
      </w:r>
      <w:r w:rsidR="00E04647" w:rsidRPr="00EF54F8">
        <w:rPr>
          <w:rFonts w:hint="eastAsia"/>
        </w:rPr>
        <w:t xml:space="preserve">開發中國家之都市人口數均少於已開發國家　</w:t>
      </w:r>
      <w:r w:rsidR="00E04647" w:rsidRPr="00EF54F8">
        <w:t>(D)</w:t>
      </w:r>
      <w:r w:rsidR="00E04647" w:rsidRPr="00EF54F8">
        <w:rPr>
          <w:rFonts w:hint="eastAsia"/>
        </w:rPr>
        <w:t>世界都市人口比例與都市人口數量時序變化大致成反比。</w:t>
      </w:r>
      <w:r w:rsidR="00E04647" w:rsidRPr="00EF54F8">
        <w:br/>
      </w:r>
      <w:r w:rsidR="00E04647" w:rsidRPr="00EF54F8">
        <w:object w:dxaOrig="7358" w:dyaOrig="2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107.25pt" o:ole="">
            <v:imagedata r:id="rId9" o:title=""/>
          </v:shape>
          <o:OLEObject Type="Embed" ProgID="Word.Document.8" ShapeID="_x0000_i1025" DrawAspect="Content" ObjectID="_1583329778" r:id="rId10">
            <o:FieldCodes>\s</o:FieldCodes>
          </o:OLEObject>
        </w:object>
      </w:r>
    </w:p>
    <w:p w:rsidR="00E04647" w:rsidRPr="00EF54F8" w:rsidRDefault="00E04647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  <w:vanish/>
        </w:rPr>
        <w:t>【</w:t>
      </w:r>
      <w:r w:rsidRPr="00EF54F8">
        <w:rPr>
          <w:rFonts w:eastAsia="新細明體" w:hint="eastAsia"/>
          <w:vanish/>
          <w:sz w:val="24"/>
        </w:rPr>
        <w:t>龍騰自命題</w:t>
      </w:r>
      <w:r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5B3732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 w:hint="eastAsia"/>
        </w:rPr>
        <w:t>題組2</w:t>
      </w:r>
      <w:r w:rsidR="00E04647" w:rsidRPr="00EF54F8">
        <w:rPr>
          <w:rFonts w:ascii="新細明體" w:eastAsia="新細明體" w:hAnsi="新細明體" w:cs="Arial"/>
        </w:rPr>
        <w:t>.</w:t>
      </w:r>
      <w:r w:rsidR="00E04647" w:rsidRPr="00EF54F8">
        <w:rPr>
          <w:rFonts w:hint="eastAsia"/>
        </w:rPr>
        <w:t>圖為都市化作用所產生的改變，大致有三面向。請問：</w:t>
      </w:r>
      <w:r w:rsidR="00E04647" w:rsidRPr="00EF54F8">
        <w:br/>
      </w:r>
      <w:r w:rsidR="00EF54F8" w:rsidRPr="00EF54F8">
        <w:rPr>
          <w:noProof/>
        </w:rPr>
        <w:drawing>
          <wp:inline distT="0" distB="0" distL="0" distR="0">
            <wp:extent cx="3590925" cy="1743075"/>
            <wp:effectExtent l="0" t="0" r="9525" b="9525"/>
            <wp:docPr id="2" name="圖片 2" descr="11-1-題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-1-題-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3.</w:t>
      </w:r>
      <w:r w:rsidR="00E04647" w:rsidRPr="00EF54F8">
        <w:t>(</w:t>
      </w:r>
      <w:r w:rsidR="00E04647" w:rsidRPr="00EF54F8">
        <w:rPr>
          <w:rFonts w:hint="eastAsia"/>
        </w:rPr>
        <w:t>甲</w:t>
      </w:r>
      <w:r w:rsidR="00E04647" w:rsidRPr="00EF54F8">
        <w:t>)</w:t>
      </w:r>
      <w:r w:rsidR="00E04647" w:rsidRPr="00EF54F8">
        <w:rPr>
          <w:rFonts w:hint="eastAsia"/>
        </w:rPr>
        <w:t xml:space="preserve">（最可能）是哪一種都市研究之概念？　</w:t>
      </w:r>
      <w:r w:rsidR="00E04647" w:rsidRPr="00EF54F8">
        <w:t>(A)</w:t>
      </w:r>
      <w:r w:rsidR="00E04647" w:rsidRPr="00EF54F8">
        <w:rPr>
          <w:rFonts w:hint="eastAsia"/>
        </w:rPr>
        <w:t xml:space="preserve">都市階層　</w:t>
      </w:r>
      <w:r w:rsidR="00E04647" w:rsidRPr="00EF54F8">
        <w:t>(B)</w:t>
      </w:r>
      <w:r w:rsidR="00E04647" w:rsidRPr="00EF54F8">
        <w:rPr>
          <w:rFonts w:hint="eastAsia"/>
        </w:rPr>
        <w:t xml:space="preserve">郊區化　</w:t>
      </w:r>
      <w:r w:rsidR="00E04647" w:rsidRPr="00EF54F8">
        <w:t>(C)</w:t>
      </w:r>
      <w:r w:rsidR="00E04647" w:rsidRPr="00EF54F8">
        <w:rPr>
          <w:rFonts w:hint="eastAsia"/>
        </w:rPr>
        <w:t xml:space="preserve">都市機能　</w:t>
      </w:r>
      <w:r w:rsidR="00E04647" w:rsidRPr="00EF54F8">
        <w:t>(D)</w:t>
      </w:r>
      <w:r w:rsidR="00E04647" w:rsidRPr="00EF54F8">
        <w:rPr>
          <w:rFonts w:hint="eastAsia"/>
        </w:rPr>
        <w:t>都市成長。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4.</w:t>
      </w:r>
      <w:r w:rsidR="00E04647" w:rsidRPr="00EF54F8">
        <w:t>(</w:t>
      </w:r>
      <w:r w:rsidR="00E04647" w:rsidRPr="00EF54F8">
        <w:rPr>
          <w:rFonts w:hint="eastAsia"/>
        </w:rPr>
        <w:t>乙</w:t>
      </w:r>
      <w:r w:rsidR="00E04647" w:rsidRPr="00EF54F8">
        <w:t>)</w:t>
      </w:r>
      <w:r w:rsidR="00E04647" w:rsidRPr="00EF54F8">
        <w:rPr>
          <w:rFonts w:hint="eastAsia"/>
        </w:rPr>
        <w:t xml:space="preserve">將產生哪一種行為、態度變化的社會？　</w:t>
      </w:r>
      <w:r w:rsidR="00E04647" w:rsidRPr="00EF54F8">
        <w:t>(A)</w:t>
      </w:r>
      <w:r w:rsidR="00E04647" w:rsidRPr="00EF54F8">
        <w:rPr>
          <w:rFonts w:hint="eastAsia"/>
        </w:rPr>
        <w:t xml:space="preserve">高齡化　</w:t>
      </w:r>
      <w:r w:rsidR="00E04647" w:rsidRPr="00EF54F8">
        <w:t>(B)</w:t>
      </w:r>
      <w:r w:rsidR="00E04647" w:rsidRPr="00EF54F8">
        <w:rPr>
          <w:rFonts w:hint="eastAsia"/>
        </w:rPr>
        <w:t xml:space="preserve">消費方式　</w:t>
      </w:r>
      <w:r w:rsidR="00E04647" w:rsidRPr="00EF54F8">
        <w:t>(C)</w:t>
      </w:r>
      <w:r w:rsidR="00E04647" w:rsidRPr="00EF54F8">
        <w:rPr>
          <w:rFonts w:hint="eastAsia"/>
        </w:rPr>
        <w:t xml:space="preserve">多子嗣　</w:t>
      </w:r>
      <w:r w:rsidR="00E04647" w:rsidRPr="00EF54F8">
        <w:t>(D)</w:t>
      </w:r>
      <w:r w:rsidR="00E04647" w:rsidRPr="00EF54F8">
        <w:rPr>
          <w:rFonts w:hint="eastAsia"/>
        </w:rPr>
        <w:t>重人情</w:t>
      </w:r>
      <w:r w:rsidR="00E04647" w:rsidRPr="00EF54F8">
        <w:t xml:space="preserve">  </w:t>
      </w:r>
      <w:r w:rsidR="00E04647" w:rsidRPr="00EF54F8">
        <w:rPr>
          <w:rFonts w:hint="eastAsia"/>
        </w:rPr>
        <w:t>社會。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5.</w:t>
      </w:r>
      <w:r w:rsidR="00E04647" w:rsidRPr="00EF54F8">
        <w:rPr>
          <w:rFonts w:hint="eastAsia"/>
        </w:rPr>
        <w:t xml:space="preserve">社會結構改變的「種種好處」，指的應是何種效應發酵？　</w:t>
      </w:r>
      <w:r w:rsidR="00E04647" w:rsidRPr="00EF54F8">
        <w:t>(A)</w:t>
      </w:r>
      <w:r w:rsidR="00E04647" w:rsidRPr="00EF54F8">
        <w:rPr>
          <w:rFonts w:hint="eastAsia"/>
        </w:rPr>
        <w:t xml:space="preserve">生態平衡　</w:t>
      </w:r>
      <w:r w:rsidR="00E04647" w:rsidRPr="00EF54F8">
        <w:t>(B)</w:t>
      </w:r>
      <w:r w:rsidR="00E04647" w:rsidRPr="00EF54F8">
        <w:rPr>
          <w:rFonts w:hint="eastAsia"/>
        </w:rPr>
        <w:t xml:space="preserve">環境綠化　</w:t>
      </w:r>
      <w:r w:rsidR="00E04647" w:rsidRPr="00EF54F8">
        <w:t>(C)</w:t>
      </w:r>
      <w:r w:rsidR="00E04647" w:rsidRPr="00EF54F8">
        <w:rPr>
          <w:rFonts w:hint="eastAsia"/>
        </w:rPr>
        <w:t xml:space="preserve">聚集經濟　</w:t>
      </w:r>
      <w:r w:rsidR="00E04647" w:rsidRPr="00EF54F8">
        <w:t>(D)</w:t>
      </w:r>
      <w:r w:rsidR="00E04647" w:rsidRPr="00EF54F8">
        <w:rPr>
          <w:rFonts w:hint="eastAsia"/>
        </w:rPr>
        <w:t>人口推力。</w:t>
      </w:r>
    </w:p>
    <w:p w:rsidR="00E04647" w:rsidRPr="00EF54F8" w:rsidRDefault="005B3732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3.</w:t>
      </w:r>
      <w:r w:rsidRPr="00EF54F8">
        <w:rPr>
          <w:rFonts w:hint="eastAsia"/>
        </w:rPr>
        <w:t>圖為中國大陸山東省中部都市服務（吸引）之範圍，範圍大小與都市等級大小有所關係。試問：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3590925" cy="2047875"/>
            <wp:effectExtent l="0" t="0" r="9525" b="9525"/>
            <wp:docPr id="3" name="圖片 3" descr="12-1-題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-1-題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6.</w:t>
      </w:r>
      <w:r w:rsidRPr="00EF54F8">
        <w:rPr>
          <w:rFonts w:hint="eastAsia"/>
        </w:rPr>
        <w:t xml:space="preserve">圖中哪一個都市的服務範圍最大？　</w:t>
      </w:r>
      <w:r w:rsidRPr="00EF54F8">
        <w:t>(A)</w:t>
      </w:r>
      <w:r w:rsidRPr="00EF54F8">
        <w:rPr>
          <w:rFonts w:hint="eastAsia"/>
        </w:rPr>
        <w:t xml:space="preserve">州城　</w:t>
      </w:r>
      <w:r w:rsidRPr="00EF54F8">
        <w:t>(B)</w:t>
      </w:r>
      <w:r w:rsidRPr="00EF54F8">
        <w:rPr>
          <w:rFonts w:hint="eastAsia"/>
        </w:rPr>
        <w:t xml:space="preserve">新汶　</w:t>
      </w:r>
      <w:r w:rsidRPr="00EF54F8">
        <w:t>(C)</w:t>
      </w:r>
      <w:r w:rsidRPr="00EF54F8">
        <w:rPr>
          <w:rFonts w:hint="eastAsia"/>
        </w:rPr>
        <w:t xml:space="preserve">泰安　</w:t>
      </w:r>
      <w:r w:rsidRPr="00EF54F8">
        <w:t>(D)</w:t>
      </w:r>
      <w:r w:rsidRPr="00EF54F8">
        <w:rPr>
          <w:rFonts w:hint="eastAsia"/>
        </w:rPr>
        <w:t>磁窯。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7.</w:t>
      </w:r>
      <w:r w:rsidRPr="00EF54F8">
        <w:rPr>
          <w:rFonts w:hint="eastAsia"/>
        </w:rPr>
        <w:t xml:space="preserve">「飛地」是沒有獲得附近都市服務之區域，圖中「飛地」應為何者？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8.</w:t>
      </w:r>
      <w:r w:rsidRPr="00EF54F8">
        <w:rPr>
          <w:rFonts w:hint="eastAsia"/>
        </w:rPr>
        <w:t xml:space="preserve">圖中哪一都市之服務範圍最可能為附近都市所吞併？　</w:t>
      </w:r>
      <w:r w:rsidRPr="00EF54F8">
        <w:t>(A)</w:t>
      </w:r>
      <w:r w:rsidRPr="00EF54F8">
        <w:rPr>
          <w:rFonts w:hint="eastAsia"/>
        </w:rPr>
        <w:t xml:space="preserve">城子坡　</w:t>
      </w:r>
      <w:r w:rsidRPr="00EF54F8">
        <w:t>(B)</w:t>
      </w:r>
      <w:r w:rsidRPr="00EF54F8">
        <w:rPr>
          <w:rFonts w:hint="eastAsia"/>
        </w:rPr>
        <w:t xml:space="preserve">新泰　</w:t>
      </w:r>
      <w:r w:rsidRPr="00EF54F8">
        <w:t>(C)</w:t>
      </w:r>
      <w:r w:rsidRPr="00EF54F8">
        <w:rPr>
          <w:rFonts w:hint="eastAsia"/>
        </w:rPr>
        <w:t xml:space="preserve">東平　</w:t>
      </w:r>
      <w:r w:rsidRPr="00EF54F8">
        <w:t>(D)</w:t>
      </w:r>
      <w:r w:rsidRPr="00EF54F8">
        <w:rPr>
          <w:rFonts w:hint="eastAsia"/>
        </w:rPr>
        <w:t>王瓜店。</w:t>
      </w:r>
    </w:p>
    <w:p w:rsidR="00E04647" w:rsidRPr="00EF54F8" w:rsidRDefault="005B3732" w:rsidP="005B3732">
      <w:pPr>
        <w:tabs>
          <w:tab w:val="left" w:pos="119"/>
        </w:tabs>
        <w:ind w:right="642"/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4.</w:t>
      </w:r>
      <w:r w:rsidRPr="00EF54F8">
        <w:rPr>
          <w:rFonts w:hint="eastAsia"/>
        </w:rPr>
        <w:t>圖為</w:t>
      </w:r>
      <w:r w:rsidRPr="00EF54F8">
        <w:t>1987</w:t>
      </w:r>
      <w:r w:rsidRPr="00EF54F8">
        <w:rPr>
          <w:rFonts w:hint="eastAsia"/>
        </w:rPr>
        <w:t>年學者提出的全球都市體系圖，並以核心、邊緣國家的位置來做區分。試問：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3819525" cy="1657350"/>
            <wp:effectExtent l="0" t="0" r="9525" b="0"/>
            <wp:docPr id="4" name="圖片 4" descr="02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10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9.</w:t>
      </w:r>
      <w:r w:rsidRPr="00EF54F8">
        <w:t>(</w:t>
      </w:r>
      <w:r w:rsidRPr="00EF54F8">
        <w:rPr>
          <w:rFonts w:hint="eastAsia"/>
        </w:rPr>
        <w:t>甲</w:t>
      </w:r>
      <w:r w:rsidRPr="00EF54F8">
        <w:t>)</w:t>
      </w:r>
      <w:r w:rsidRPr="00EF54F8">
        <w:rPr>
          <w:rFonts w:hint="eastAsia"/>
        </w:rPr>
        <w:t xml:space="preserve">都市應是：　</w:t>
      </w:r>
      <w:r w:rsidRPr="00EF54F8">
        <w:t>(A)</w:t>
      </w:r>
      <w:r w:rsidRPr="00EF54F8">
        <w:rPr>
          <w:rFonts w:hint="eastAsia"/>
        </w:rPr>
        <w:t xml:space="preserve">紐西蘭之威靈頓　</w:t>
      </w:r>
      <w:r w:rsidRPr="00EF54F8">
        <w:t>(B)</w:t>
      </w:r>
      <w:r w:rsidRPr="00EF54F8">
        <w:rPr>
          <w:rFonts w:hint="eastAsia"/>
        </w:rPr>
        <w:t xml:space="preserve">越南之胡志明市　</w:t>
      </w:r>
      <w:r w:rsidRPr="00EF54F8">
        <w:t>(C)</w:t>
      </w:r>
      <w:r w:rsidRPr="00EF54F8">
        <w:rPr>
          <w:rFonts w:hint="eastAsia"/>
        </w:rPr>
        <w:t xml:space="preserve">印尼之雅加達　</w:t>
      </w:r>
      <w:r w:rsidRPr="00EF54F8">
        <w:t>(D)</w:t>
      </w:r>
      <w:r w:rsidRPr="00EF54F8">
        <w:rPr>
          <w:rFonts w:hint="eastAsia"/>
        </w:rPr>
        <w:t>澳大利亞之雪梨。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10.</w:t>
      </w:r>
      <w:r w:rsidRPr="00EF54F8">
        <w:rPr>
          <w:rFonts w:hint="eastAsia"/>
        </w:rPr>
        <w:t xml:space="preserve">圖中所謂的「核心國家」，即是哪一類型的國家群？　</w:t>
      </w:r>
      <w:r w:rsidRPr="00EF54F8">
        <w:t>(A)</w:t>
      </w:r>
      <w:r w:rsidRPr="00EF54F8">
        <w:rPr>
          <w:rFonts w:hint="eastAsia"/>
        </w:rPr>
        <w:t xml:space="preserve">多資源輸出　</w:t>
      </w:r>
      <w:r w:rsidRPr="00EF54F8">
        <w:t>(B)</w:t>
      </w:r>
      <w:r w:rsidRPr="00EF54F8">
        <w:rPr>
          <w:rFonts w:hint="eastAsia"/>
        </w:rPr>
        <w:t xml:space="preserve">高度工業化　</w:t>
      </w:r>
      <w:r w:rsidRPr="00EF54F8">
        <w:t>(C)</w:t>
      </w:r>
      <w:r w:rsidRPr="00EF54F8">
        <w:rPr>
          <w:rFonts w:hint="eastAsia"/>
        </w:rPr>
        <w:t xml:space="preserve">人口密度極高　</w:t>
      </w:r>
      <w:r w:rsidRPr="00EF54F8">
        <w:t>(D)</w:t>
      </w:r>
      <w:r w:rsidRPr="00EF54F8">
        <w:rPr>
          <w:rFonts w:hint="eastAsia"/>
        </w:rPr>
        <w:t>第一級產業發達。</w:t>
      </w:r>
      <w:r w:rsidRPr="00EF54F8">
        <w:br/>
      </w:r>
      <w:r w:rsidRPr="00EF54F8">
        <w:rPr>
          <w:rFonts w:hint="eastAsia"/>
        </w:rPr>
        <w:lastRenderedPageBreak/>
        <w:t>（　　　）</w:t>
      </w:r>
      <w:r w:rsidR="00F12A2E" w:rsidRPr="00EF54F8">
        <w:rPr>
          <w:rFonts w:hint="eastAsia"/>
        </w:rPr>
        <w:t>11.</w:t>
      </w:r>
      <w:r w:rsidRPr="00EF54F8">
        <w:rPr>
          <w:rFonts w:hint="eastAsia"/>
        </w:rPr>
        <w:t xml:space="preserve">就核心國家的主城定義視之，下列哪一個都市符合條件？　</w:t>
      </w:r>
      <w:r w:rsidRPr="00EF54F8">
        <w:t>(A)</w:t>
      </w:r>
      <w:r w:rsidRPr="00EF54F8">
        <w:rPr>
          <w:rFonts w:hint="eastAsia"/>
        </w:rPr>
        <w:t xml:space="preserve">巴黎　</w:t>
      </w:r>
      <w:r w:rsidRPr="00EF54F8">
        <w:t>(B)</w:t>
      </w:r>
      <w:r w:rsidRPr="00EF54F8">
        <w:rPr>
          <w:rFonts w:hint="eastAsia"/>
        </w:rPr>
        <w:t xml:space="preserve">臺北　</w:t>
      </w:r>
      <w:r w:rsidRPr="00EF54F8">
        <w:t>(C)</w:t>
      </w:r>
      <w:r w:rsidRPr="00EF54F8">
        <w:rPr>
          <w:rFonts w:hint="eastAsia"/>
        </w:rPr>
        <w:t xml:space="preserve">香港　</w:t>
      </w:r>
      <w:r w:rsidRPr="00EF54F8">
        <w:t>(D)</w:t>
      </w:r>
      <w:r w:rsidR="00F12A2E" w:rsidRPr="00EF54F8">
        <w:rPr>
          <w:rFonts w:hint="eastAsia"/>
        </w:rPr>
        <w:t>邁阿密</w:t>
      </w:r>
      <w:r w:rsidRPr="00EF54F8">
        <w:rPr>
          <w:rFonts w:hint="eastAsia"/>
        </w:rPr>
        <w:t>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12.</w:t>
      </w:r>
      <w:r w:rsidRPr="00EF54F8">
        <w:rPr>
          <w:rFonts w:hint="eastAsia"/>
        </w:rPr>
        <w:t>圖中只有一個非洲都市</w:t>
      </w:r>
      <w:r w:rsidRPr="00EF54F8">
        <w:t>(</w:t>
      </w:r>
      <w:r w:rsidRPr="00EF54F8">
        <w:rPr>
          <w:rFonts w:hint="eastAsia"/>
        </w:rPr>
        <w:t>乙</w:t>
      </w:r>
      <w:r w:rsidRPr="00EF54F8">
        <w:t>)</w:t>
      </w:r>
      <w:r w:rsidRPr="00EF54F8">
        <w:rPr>
          <w:rFonts w:hint="eastAsia"/>
        </w:rPr>
        <w:t xml:space="preserve">，應是：　</w:t>
      </w:r>
      <w:r w:rsidRPr="00EF54F8">
        <w:t>(A)</w:t>
      </w:r>
      <w:r w:rsidRPr="00EF54F8">
        <w:rPr>
          <w:rFonts w:hint="eastAsia"/>
        </w:rPr>
        <w:t xml:space="preserve">肯亞之奈洛比　</w:t>
      </w:r>
      <w:r w:rsidRPr="00EF54F8">
        <w:t>(B)</w:t>
      </w:r>
      <w:r w:rsidRPr="00EF54F8">
        <w:rPr>
          <w:rFonts w:hint="eastAsia"/>
        </w:rPr>
        <w:t xml:space="preserve">奈及利亞之拉哥斯　</w:t>
      </w:r>
      <w:r w:rsidRPr="00EF54F8">
        <w:t>(C)</w:t>
      </w:r>
      <w:r w:rsidRPr="00EF54F8">
        <w:rPr>
          <w:rFonts w:hint="eastAsia"/>
        </w:rPr>
        <w:t xml:space="preserve">南非之約翰尼斯堡　</w:t>
      </w:r>
      <w:r w:rsidRPr="00EF54F8">
        <w:t>(D)</w:t>
      </w:r>
      <w:r w:rsidRPr="00EF54F8">
        <w:rPr>
          <w:rFonts w:hint="eastAsia"/>
        </w:rPr>
        <w:t>馬達加斯加之安塔那那利弗。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5.</w:t>
      </w:r>
      <w:r w:rsidRPr="00EF54F8">
        <w:rPr>
          <w:rFonts w:hint="eastAsia"/>
        </w:rPr>
        <w:t>圖為世界五大洲從</w:t>
      </w:r>
      <w:r w:rsidRPr="00EF54F8">
        <w:t>1950</w:t>
      </w:r>
      <w:r w:rsidRPr="00EF54F8">
        <w:rPr>
          <w:rFonts w:hint="eastAsia"/>
        </w:rPr>
        <w:t>年預估至</w:t>
      </w:r>
      <w:r w:rsidRPr="00EF54F8">
        <w:t>2025</w:t>
      </w:r>
      <w:r w:rsidRPr="00EF54F8">
        <w:rPr>
          <w:rFonts w:hint="eastAsia"/>
        </w:rPr>
        <w:t>年的都市化變化圖，根據此圖請問：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2781300" cy="2809875"/>
            <wp:effectExtent l="0" t="0" r="0" b="9525"/>
            <wp:docPr id="7" name="圖片 7" descr="1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-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13.</w:t>
      </w:r>
      <w:r w:rsidRPr="00EF54F8">
        <w:rPr>
          <w:rFonts w:hint="eastAsia"/>
        </w:rPr>
        <w:t xml:space="preserve">關於甲～戊的五大洲配對，何者正確？　</w:t>
      </w:r>
      <w:r w:rsidRPr="00EF54F8">
        <w:t>(A)</w:t>
      </w:r>
      <w:r w:rsidRPr="00EF54F8">
        <w:rPr>
          <w:rFonts w:hint="eastAsia"/>
        </w:rPr>
        <w:t xml:space="preserve">非洲、亞洲、歐洲、中南美洲、北美洲　</w:t>
      </w:r>
      <w:r w:rsidRPr="00EF54F8">
        <w:t>(B)</w:t>
      </w:r>
      <w:r w:rsidRPr="00EF54F8">
        <w:rPr>
          <w:rFonts w:hint="eastAsia"/>
        </w:rPr>
        <w:t xml:space="preserve">亞洲、非洲、歐洲、中南美洲、北美洲　</w:t>
      </w:r>
      <w:r w:rsidRPr="00EF54F8">
        <w:t>(C)</w:t>
      </w:r>
      <w:r w:rsidRPr="00EF54F8">
        <w:rPr>
          <w:rFonts w:hint="eastAsia"/>
        </w:rPr>
        <w:t xml:space="preserve">非洲、亞洲、中南美洲、北美洲、歐洲　</w:t>
      </w:r>
      <w:r w:rsidRPr="00EF54F8">
        <w:t>(D)</w:t>
      </w:r>
      <w:r w:rsidRPr="00EF54F8">
        <w:rPr>
          <w:rFonts w:hint="eastAsia"/>
        </w:rPr>
        <w:t>非洲、中南美洲、歐洲、亞洲、北美洲。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14.</w:t>
      </w:r>
      <w:r w:rsidRPr="00EF54F8">
        <w:rPr>
          <w:rFonts w:hint="eastAsia"/>
        </w:rPr>
        <w:t xml:space="preserve">哪些地區最有可能在二十世紀後期進入後工業化階段？　</w:t>
      </w:r>
      <w:r w:rsidRPr="00EF54F8">
        <w:t>(A)</w:t>
      </w:r>
      <w:r w:rsidRPr="00EF54F8">
        <w:rPr>
          <w:rFonts w:hint="eastAsia"/>
        </w:rPr>
        <w:t xml:space="preserve">甲乙　</w:t>
      </w:r>
      <w:r w:rsidRPr="00EF54F8">
        <w:t>(B)</w:t>
      </w:r>
      <w:r w:rsidRPr="00EF54F8">
        <w:rPr>
          <w:rFonts w:hint="eastAsia"/>
        </w:rPr>
        <w:t xml:space="preserve">丙丁　</w:t>
      </w:r>
      <w:r w:rsidRPr="00EF54F8">
        <w:t>(C)</w:t>
      </w:r>
      <w:r w:rsidRPr="00EF54F8">
        <w:rPr>
          <w:rFonts w:hint="eastAsia"/>
        </w:rPr>
        <w:t xml:space="preserve">丙戊　</w:t>
      </w:r>
      <w:r w:rsidRPr="00EF54F8">
        <w:t>(D)</w:t>
      </w:r>
      <w:r w:rsidRPr="00EF54F8">
        <w:rPr>
          <w:rFonts w:hint="eastAsia"/>
        </w:rPr>
        <w:t>甲丁。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15.</w:t>
      </w:r>
      <w:r w:rsidRPr="00EF54F8">
        <w:rPr>
          <w:rFonts w:hint="eastAsia"/>
        </w:rPr>
        <w:t xml:space="preserve">哪些地區的都市化，除了都市的拉力，尚包括鄉村的推力？　</w:t>
      </w:r>
      <w:r w:rsidRPr="00EF54F8">
        <w:t>(A)</w:t>
      </w:r>
      <w:r w:rsidRPr="00EF54F8">
        <w:rPr>
          <w:rFonts w:hint="eastAsia"/>
        </w:rPr>
        <w:t xml:space="preserve">甲乙丁　</w:t>
      </w:r>
      <w:r w:rsidRPr="00EF54F8">
        <w:t>(B)</w:t>
      </w:r>
      <w:r w:rsidRPr="00EF54F8">
        <w:rPr>
          <w:rFonts w:hint="eastAsia"/>
        </w:rPr>
        <w:t xml:space="preserve">乙丙丁　</w:t>
      </w:r>
      <w:r w:rsidRPr="00EF54F8">
        <w:t>(C)</w:t>
      </w:r>
      <w:r w:rsidRPr="00EF54F8">
        <w:rPr>
          <w:rFonts w:hint="eastAsia"/>
        </w:rPr>
        <w:t xml:space="preserve">甲丙戊　</w:t>
      </w:r>
      <w:r w:rsidRPr="00EF54F8">
        <w:t>(D)</w:t>
      </w:r>
      <w:r w:rsidRPr="00EF54F8">
        <w:rPr>
          <w:rFonts w:hint="eastAsia"/>
        </w:rPr>
        <w:t>甲丁戊。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6.</w:t>
      </w:r>
      <w:r w:rsidRPr="00EF54F8">
        <w:rPr>
          <w:rFonts w:hint="eastAsia"/>
        </w:rPr>
        <w:t>下列甲～丁是「某城市不同時期人口密度與距市中心距離關係圖」。請問：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5638800" cy="914400"/>
            <wp:effectExtent l="0" t="0" r="0" b="0"/>
            <wp:docPr id="8" name="圖片 8" descr="10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-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16.</w:t>
      </w:r>
      <w:r w:rsidRPr="00EF54F8">
        <w:rPr>
          <w:rFonts w:hint="eastAsia"/>
        </w:rPr>
        <w:t xml:space="preserve">按照都市化發展過程，四幅圖的排列依序為何？　</w:t>
      </w:r>
      <w:r w:rsidRPr="00EF54F8">
        <w:t>(A)</w:t>
      </w:r>
      <w:r w:rsidRPr="00EF54F8">
        <w:rPr>
          <w:rFonts w:hint="eastAsia"/>
        </w:rPr>
        <w:t xml:space="preserve">甲丁乙丙　</w:t>
      </w:r>
      <w:r w:rsidRPr="00EF54F8">
        <w:t>(B)</w:t>
      </w:r>
      <w:r w:rsidRPr="00EF54F8">
        <w:rPr>
          <w:rFonts w:hint="eastAsia"/>
        </w:rPr>
        <w:t xml:space="preserve">甲丙丁乙　</w:t>
      </w:r>
      <w:r w:rsidRPr="00EF54F8">
        <w:t>(C)</w:t>
      </w:r>
      <w:r w:rsidRPr="00EF54F8">
        <w:rPr>
          <w:rFonts w:hint="eastAsia"/>
        </w:rPr>
        <w:t xml:space="preserve">丁乙丙甲　</w:t>
      </w:r>
      <w:r w:rsidRPr="00EF54F8">
        <w:t>(D)</w:t>
      </w:r>
      <w:r w:rsidRPr="00EF54F8">
        <w:rPr>
          <w:rFonts w:hint="eastAsia"/>
        </w:rPr>
        <w:t>丙丁乙甲。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17.</w:t>
      </w:r>
      <w:r w:rsidRPr="00EF54F8">
        <w:rPr>
          <w:rFonts w:hint="eastAsia"/>
        </w:rPr>
        <w:t xml:space="preserve">該都市在此發展過程中出現的現象為何？　</w:t>
      </w:r>
      <w:r w:rsidRPr="00EF54F8">
        <w:t>(A)</w:t>
      </w:r>
      <w:r w:rsidRPr="00EF54F8">
        <w:rPr>
          <w:rFonts w:hint="eastAsia"/>
        </w:rPr>
        <w:t xml:space="preserve">都市人口逐漸向市中心集中　</w:t>
      </w:r>
      <w:r w:rsidRPr="00EF54F8">
        <w:t>(B)</w:t>
      </w:r>
      <w:r w:rsidRPr="00EF54F8">
        <w:rPr>
          <w:rFonts w:hint="eastAsia"/>
        </w:rPr>
        <w:t xml:space="preserve">出現郊區化趨勢　</w:t>
      </w:r>
      <w:r w:rsidRPr="00EF54F8">
        <w:t>(C)</w:t>
      </w:r>
      <w:r w:rsidRPr="00EF54F8">
        <w:rPr>
          <w:rFonts w:hint="eastAsia"/>
        </w:rPr>
        <w:t xml:space="preserve">都市規模逐漸變小　</w:t>
      </w:r>
      <w:r w:rsidRPr="00EF54F8">
        <w:t>(D)</w:t>
      </w:r>
      <w:r w:rsidRPr="00EF54F8">
        <w:rPr>
          <w:rFonts w:hint="eastAsia"/>
        </w:rPr>
        <w:t>市區交通流量明顯減少。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18.</w:t>
      </w:r>
      <w:r w:rsidRPr="00EF54F8">
        <w:rPr>
          <w:rFonts w:hint="eastAsia"/>
        </w:rPr>
        <w:t>乙圖中距市中心</w:t>
      </w:r>
      <w:smartTag w:uri="urn:schemas-microsoft-com:office:smarttags" w:element="chmetcnv">
        <w:smartTagPr>
          <w:attr w:name="UnitName" w:val="公里"/>
          <w:attr w:name="SourceValue" w:val="8"/>
          <w:attr w:name="HasSpace" w:val="False"/>
          <w:attr w:name="Negative" w:val="False"/>
          <w:attr w:name="NumberType" w:val="3"/>
          <w:attr w:name="TCSC" w:val="1"/>
        </w:smartTagPr>
        <w:r w:rsidRPr="00EF54F8">
          <w:rPr>
            <w:rFonts w:hint="eastAsia"/>
          </w:rPr>
          <w:t>八公里</w:t>
        </w:r>
      </w:smartTag>
      <w:r w:rsidRPr="00EF54F8">
        <w:rPr>
          <w:rFonts w:hint="eastAsia"/>
        </w:rPr>
        <w:t xml:space="preserve">處，最有可能出現下列何區？　</w:t>
      </w:r>
      <w:r w:rsidRPr="00EF54F8">
        <w:t>(A)</w:t>
      </w:r>
      <w:r w:rsidRPr="00EF54F8">
        <w:rPr>
          <w:rFonts w:hint="eastAsia"/>
        </w:rPr>
        <w:t xml:space="preserve">商業區　</w:t>
      </w:r>
      <w:r w:rsidRPr="00EF54F8">
        <w:t>(B)</w:t>
      </w:r>
      <w:r w:rsidRPr="00EF54F8">
        <w:rPr>
          <w:rFonts w:hint="eastAsia"/>
        </w:rPr>
        <w:t xml:space="preserve">行政區　</w:t>
      </w:r>
      <w:r w:rsidRPr="00EF54F8">
        <w:t>(C)</w:t>
      </w:r>
      <w:r w:rsidRPr="00EF54F8">
        <w:rPr>
          <w:rFonts w:hint="eastAsia"/>
        </w:rPr>
        <w:t xml:space="preserve">工業區　</w:t>
      </w:r>
      <w:r w:rsidRPr="00EF54F8">
        <w:t>(D)</w:t>
      </w:r>
      <w:r w:rsidRPr="00EF54F8">
        <w:rPr>
          <w:rFonts w:hint="eastAsia"/>
        </w:rPr>
        <w:t>住宅區。</w:t>
      </w:r>
    </w:p>
    <w:p w:rsidR="00E04647" w:rsidRPr="00EF54F8" w:rsidRDefault="00EF54F8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/>
          <w:vanish/>
          <w:sz w:val="24"/>
        </w:rPr>
        <w:t>100</w:t>
      </w:r>
      <w:r w:rsidR="00E04647" w:rsidRPr="00EF54F8">
        <w:rPr>
          <w:rFonts w:eastAsia="新細明體" w:hint="eastAsia"/>
          <w:vanish/>
          <w:sz w:val="24"/>
        </w:rPr>
        <w:t>中山女高期中考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7.</w:t>
      </w:r>
      <w:r w:rsidRPr="00EF54F8">
        <w:rPr>
          <w:rFonts w:hint="eastAsia"/>
        </w:rPr>
        <w:t>圖</w:t>
      </w:r>
      <w:r w:rsidRPr="00EF54F8">
        <w:t>(a)</w:t>
      </w:r>
      <w:r w:rsidRPr="00EF54F8">
        <w:rPr>
          <w:rFonts w:hint="eastAsia"/>
        </w:rPr>
        <w:t>為世界五大洲的都市人口比例變化圖，觀察圖中都市化的速度可發現各洲之間有所差異。圖</w:t>
      </w:r>
      <w:r w:rsidRPr="00EF54F8">
        <w:t>(b)</w:t>
      </w:r>
      <w:r w:rsidRPr="00EF54F8">
        <w:rPr>
          <w:rFonts w:hint="eastAsia"/>
        </w:rPr>
        <w:t>為都市化歷程示意圖，圖中甲至丙代表不同時期之都市化。請問：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2019300" cy="2000250"/>
            <wp:effectExtent l="0" t="0" r="0" b="0"/>
            <wp:docPr id="5" name="圖片 5" descr="12-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-2-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rPr>
          <w:rFonts w:hint="eastAsia"/>
        </w:rPr>
        <w:t xml:space="preserve">　</w:t>
      </w:r>
      <w:r w:rsidRPr="00EF54F8">
        <w:rPr>
          <w:rFonts w:hint="eastAsia"/>
          <w:noProof/>
        </w:rPr>
        <w:t xml:space="preserve">　　</w:t>
      </w:r>
      <w:r w:rsidR="00EF54F8" w:rsidRPr="00EF54F8">
        <w:rPr>
          <w:noProof/>
        </w:rPr>
        <w:drawing>
          <wp:inline distT="0" distB="0" distL="0" distR="0">
            <wp:extent cx="2019300" cy="1657350"/>
            <wp:effectExtent l="0" t="0" r="0" b="0"/>
            <wp:docPr id="6" name="圖片 6" descr="12-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-2-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  <w:noProof/>
        </w:rPr>
        <w:t xml:space="preserve">　　　　　　</w:t>
      </w:r>
      <w:r w:rsidRPr="00EF54F8">
        <w:rPr>
          <w:rFonts w:hint="eastAsia"/>
        </w:rPr>
        <w:t>圖</w:t>
      </w:r>
      <w:r w:rsidRPr="00EF54F8">
        <w:t>(a)</w:t>
      </w:r>
      <w:r w:rsidRPr="00EF54F8">
        <w:rPr>
          <w:rFonts w:hint="eastAsia"/>
          <w:noProof/>
        </w:rPr>
        <w:t xml:space="preserve">　　　　　　　　　　　　　　　</w:t>
      </w:r>
      <w:r w:rsidRPr="00EF54F8">
        <w:rPr>
          <w:noProof/>
        </w:rPr>
        <w:t xml:space="preserve"> </w:t>
      </w:r>
      <w:r w:rsidRPr="00EF54F8">
        <w:rPr>
          <w:rFonts w:hint="eastAsia"/>
        </w:rPr>
        <w:t>圖</w:t>
      </w:r>
      <w:r w:rsidRPr="00EF54F8">
        <w:t>(b)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19.</w:t>
      </w:r>
      <w:r w:rsidRPr="00EF54F8">
        <w:rPr>
          <w:rFonts w:hint="eastAsia"/>
        </w:rPr>
        <w:t>根據圖</w:t>
      </w:r>
      <w:r w:rsidRPr="00EF54F8">
        <w:t>(a)</w:t>
      </w:r>
      <w:r w:rsidRPr="00EF54F8">
        <w:rPr>
          <w:rFonts w:hint="eastAsia"/>
        </w:rPr>
        <w:t>判斷，自西元</w:t>
      </w:r>
      <w:r w:rsidRPr="00EF54F8">
        <w:t>2000</w:t>
      </w:r>
      <w:r w:rsidRPr="00EF54F8">
        <w:rPr>
          <w:rFonts w:hint="eastAsia"/>
        </w:rPr>
        <w:t>～</w:t>
      </w:r>
      <w:r w:rsidRPr="00EF54F8">
        <w:t>2025</w:t>
      </w:r>
      <w:r w:rsidRPr="00EF54F8">
        <w:rPr>
          <w:rFonts w:hint="eastAsia"/>
        </w:rPr>
        <w:t xml:space="preserve">年期間，哪兩洲的都市化速度最快？　</w:t>
      </w:r>
      <w:r w:rsidRPr="00EF54F8">
        <w:t>(A)</w:t>
      </w:r>
      <w:r w:rsidRPr="00EF54F8">
        <w:rPr>
          <w:rFonts w:hint="eastAsia"/>
        </w:rPr>
        <w:t xml:space="preserve">中南美洲、北美洲　</w:t>
      </w:r>
      <w:r w:rsidRPr="00EF54F8">
        <w:t>(B)</w:t>
      </w:r>
      <w:r w:rsidRPr="00EF54F8">
        <w:rPr>
          <w:rFonts w:hint="eastAsia"/>
        </w:rPr>
        <w:t xml:space="preserve">中南美洲、歐洲　</w:t>
      </w:r>
      <w:r w:rsidRPr="00EF54F8">
        <w:t>(C)</w:t>
      </w:r>
      <w:r w:rsidRPr="00EF54F8">
        <w:rPr>
          <w:rFonts w:hint="eastAsia"/>
        </w:rPr>
        <w:t xml:space="preserve">北美洲、歐洲　</w:t>
      </w:r>
      <w:r w:rsidRPr="00EF54F8">
        <w:t>(D)</w:t>
      </w:r>
      <w:r w:rsidRPr="00EF54F8">
        <w:rPr>
          <w:rFonts w:hint="eastAsia"/>
        </w:rPr>
        <w:t>非洲、亞洲。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20.</w:t>
      </w:r>
      <w:r w:rsidRPr="00EF54F8">
        <w:rPr>
          <w:rFonts w:hint="eastAsia"/>
        </w:rPr>
        <w:t>歐洲與北美洲在</w:t>
      </w:r>
      <w:r w:rsidRPr="00EF54F8">
        <w:t>1950</w:t>
      </w:r>
      <w:r w:rsidRPr="00EF54F8">
        <w:rPr>
          <w:rFonts w:hint="eastAsia"/>
        </w:rPr>
        <w:t xml:space="preserve">年代都市化程度就明顯高於其他各洲，此時造成此兩洲都市化程度高的主要原因為？　</w:t>
      </w:r>
      <w:r w:rsidRPr="00EF54F8">
        <w:t>(A)</w:t>
      </w:r>
      <w:r w:rsidRPr="00EF54F8">
        <w:rPr>
          <w:rFonts w:hint="eastAsia"/>
        </w:rPr>
        <w:t xml:space="preserve">鄉村推力強　</w:t>
      </w:r>
      <w:r w:rsidRPr="00EF54F8">
        <w:t>(B)</w:t>
      </w:r>
      <w:r w:rsidRPr="00EF54F8">
        <w:rPr>
          <w:rFonts w:hint="eastAsia"/>
        </w:rPr>
        <w:t xml:space="preserve">無中間障礙　</w:t>
      </w:r>
      <w:r w:rsidRPr="00EF54F8">
        <w:t>(C)</w:t>
      </w:r>
      <w:r w:rsidRPr="00EF54F8">
        <w:rPr>
          <w:rFonts w:hint="eastAsia"/>
        </w:rPr>
        <w:t xml:space="preserve">宗教信仰鼓勵生育　</w:t>
      </w:r>
      <w:r w:rsidRPr="00EF54F8">
        <w:t>(D)</w:t>
      </w:r>
      <w:r w:rsidRPr="00EF54F8">
        <w:rPr>
          <w:rFonts w:hint="eastAsia"/>
        </w:rPr>
        <w:t>工業化帶動都市化。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21.</w:t>
      </w:r>
      <w:r w:rsidRPr="00EF54F8">
        <w:rPr>
          <w:rFonts w:hint="eastAsia"/>
        </w:rPr>
        <w:t>如果以產業結構轉型的三個階段來加以對照圖</w:t>
      </w:r>
      <w:r w:rsidRPr="00EF54F8">
        <w:t>(b)</w:t>
      </w:r>
      <w:r w:rsidRPr="00EF54F8">
        <w:rPr>
          <w:rFonts w:hint="eastAsia"/>
        </w:rPr>
        <w:t xml:space="preserve">，則圖中的哪一階段屬於「後工業化」時期？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>丙。</w:t>
      </w:r>
    </w:p>
    <w:p w:rsidR="00E04647" w:rsidRPr="00EF54F8" w:rsidRDefault="00EF54F8" w:rsidP="00EF54F8">
      <w:pPr>
        <w:tabs>
          <w:tab w:val="left" w:pos="119"/>
        </w:tabs>
        <w:ind w:right="856"/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8.</w:t>
      </w:r>
      <w:r w:rsidRPr="00EF54F8">
        <w:rPr>
          <w:rFonts w:hint="eastAsia"/>
        </w:rPr>
        <w:t>圖為倫敦市「建成區」之變化，分別是</w:t>
      </w:r>
      <w:r w:rsidRPr="00EF54F8">
        <w:t>1850</w:t>
      </w:r>
      <w:r w:rsidRPr="00EF54F8">
        <w:rPr>
          <w:rFonts w:hint="eastAsia"/>
        </w:rPr>
        <w:t>、</w:t>
      </w:r>
      <w:r w:rsidRPr="00EF54F8">
        <w:t>1914</w:t>
      </w:r>
      <w:r w:rsidRPr="00EF54F8">
        <w:rPr>
          <w:rFonts w:hint="eastAsia"/>
        </w:rPr>
        <w:t>、</w:t>
      </w:r>
      <w:r w:rsidRPr="00EF54F8">
        <w:t>1939</w:t>
      </w:r>
      <w:r w:rsidRPr="00EF54F8">
        <w:rPr>
          <w:rFonts w:hint="eastAsia"/>
        </w:rPr>
        <w:t>、</w:t>
      </w:r>
      <w:r w:rsidRPr="00EF54F8">
        <w:t>1958</w:t>
      </w:r>
      <w:r w:rsidRPr="00EF54F8">
        <w:rPr>
          <w:rFonts w:hint="eastAsia"/>
        </w:rPr>
        <w:t>年之分布狀況。試問：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4505325" cy="1266825"/>
            <wp:effectExtent l="0" t="0" r="9525" b="9525"/>
            <wp:docPr id="9" name="圖片 9" descr="11-3-題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-3-題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22.</w:t>
      </w:r>
      <w:r w:rsidRPr="00EF54F8">
        <w:t>(</w:t>
      </w:r>
      <w:r w:rsidRPr="00EF54F8">
        <w:rPr>
          <w:rFonts w:hint="eastAsia"/>
        </w:rPr>
        <w:t>丁</w:t>
      </w:r>
      <w:r w:rsidRPr="00EF54F8">
        <w:t>)</w:t>
      </w:r>
      <w:r w:rsidRPr="00EF54F8">
        <w:rPr>
          <w:rFonts w:hint="eastAsia"/>
        </w:rPr>
        <w:t xml:space="preserve">圖中出現明顯的「發散狀」建成區域，如北方、東方，其形態應與何者關係最大？　</w:t>
      </w:r>
      <w:r w:rsidRPr="00EF54F8">
        <w:t>(A)</w:t>
      </w:r>
      <w:r w:rsidRPr="00EF54F8">
        <w:rPr>
          <w:rFonts w:hint="eastAsia"/>
        </w:rPr>
        <w:t xml:space="preserve">觀光河流　</w:t>
      </w:r>
      <w:r w:rsidRPr="00EF54F8">
        <w:t>(B)</w:t>
      </w:r>
      <w:r w:rsidRPr="00EF54F8">
        <w:rPr>
          <w:rFonts w:hint="eastAsia"/>
        </w:rPr>
        <w:t xml:space="preserve">地鐵路線　</w:t>
      </w:r>
      <w:r w:rsidRPr="00EF54F8">
        <w:t>(C)</w:t>
      </w:r>
      <w:r w:rsidRPr="00EF54F8">
        <w:rPr>
          <w:rFonts w:hint="eastAsia"/>
        </w:rPr>
        <w:t xml:space="preserve">公立醫院　</w:t>
      </w:r>
      <w:r w:rsidRPr="00EF54F8">
        <w:t>(D)</w:t>
      </w:r>
      <w:r w:rsidRPr="00EF54F8">
        <w:rPr>
          <w:rFonts w:hint="eastAsia"/>
        </w:rPr>
        <w:t>大學校院。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23.</w:t>
      </w:r>
      <w:r w:rsidRPr="00EF54F8">
        <w:t>(</w:t>
      </w:r>
      <w:r w:rsidRPr="00EF54F8">
        <w:rPr>
          <w:rFonts w:hint="eastAsia"/>
        </w:rPr>
        <w:t>甲</w:t>
      </w:r>
      <w:r w:rsidRPr="00EF54F8">
        <w:t>)</w:t>
      </w:r>
      <w:r w:rsidRPr="00EF54F8">
        <w:rPr>
          <w:rFonts w:hint="eastAsia"/>
        </w:rPr>
        <w:t>、</w:t>
      </w:r>
      <w:r w:rsidRPr="00EF54F8">
        <w:t>(</w:t>
      </w:r>
      <w:r w:rsidRPr="00EF54F8">
        <w:rPr>
          <w:rFonts w:hint="eastAsia"/>
        </w:rPr>
        <w:t>丙</w:t>
      </w:r>
      <w:r w:rsidRPr="00EF54F8">
        <w:t>)</w:t>
      </w:r>
      <w:r w:rsidRPr="00EF54F8">
        <w:rPr>
          <w:rFonts w:hint="eastAsia"/>
        </w:rPr>
        <w:t xml:space="preserve">二圖的分布形態中，最大的差異應是：　</w:t>
      </w:r>
      <w:r w:rsidRPr="00EF54F8">
        <w:t>(A)</w:t>
      </w:r>
      <w:r w:rsidRPr="00EF54F8">
        <w:rPr>
          <w:rFonts w:hint="eastAsia"/>
        </w:rPr>
        <w:t xml:space="preserve">中心泰晤士河之航運　</w:t>
      </w:r>
      <w:r w:rsidRPr="00EF54F8">
        <w:t>(B)</w:t>
      </w:r>
      <w:r w:rsidRPr="00EF54F8">
        <w:rPr>
          <w:rFonts w:hint="eastAsia"/>
        </w:rPr>
        <w:t xml:space="preserve">外圍建成區之數量與規模　</w:t>
      </w:r>
      <w:r w:rsidRPr="00EF54F8">
        <w:t>(C)</w:t>
      </w:r>
      <w:r w:rsidRPr="00EF54F8">
        <w:rPr>
          <w:rFonts w:hint="eastAsia"/>
        </w:rPr>
        <w:t xml:space="preserve">中心商業區之位置　</w:t>
      </w:r>
      <w:r w:rsidRPr="00EF54F8">
        <w:t>(D)</w:t>
      </w:r>
      <w:r w:rsidRPr="00EF54F8">
        <w:rPr>
          <w:rFonts w:hint="eastAsia"/>
        </w:rPr>
        <w:t>有色人種之集中地區。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24.</w:t>
      </w:r>
      <w:r w:rsidRPr="00EF54F8">
        <w:rPr>
          <w:rFonts w:hint="eastAsia"/>
        </w:rPr>
        <w:t xml:space="preserve">若依照時間的先後，正確順序應為何者？　</w:t>
      </w:r>
      <w:r w:rsidRPr="00EF54F8">
        <w:t>(A)</w:t>
      </w:r>
      <w:r w:rsidRPr="00EF54F8">
        <w:rPr>
          <w:rFonts w:hint="eastAsia"/>
        </w:rPr>
        <w:t xml:space="preserve">甲乙丙丁　</w:t>
      </w:r>
      <w:r w:rsidRPr="00EF54F8">
        <w:t>(B)</w:t>
      </w:r>
      <w:r w:rsidRPr="00EF54F8">
        <w:rPr>
          <w:rFonts w:hint="eastAsia"/>
        </w:rPr>
        <w:t xml:space="preserve">乙丙甲丁　</w:t>
      </w:r>
      <w:r w:rsidRPr="00EF54F8">
        <w:t>(C)</w:t>
      </w:r>
      <w:r w:rsidRPr="00EF54F8">
        <w:rPr>
          <w:rFonts w:hint="eastAsia"/>
        </w:rPr>
        <w:t xml:space="preserve">乙丁甲丙　</w:t>
      </w:r>
      <w:r w:rsidRPr="00EF54F8">
        <w:t>(D)</w:t>
      </w:r>
      <w:r w:rsidRPr="00EF54F8">
        <w:rPr>
          <w:rFonts w:hint="eastAsia"/>
        </w:rPr>
        <w:t>丁乙丙甲。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lastRenderedPageBreak/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9.</w:t>
      </w:r>
      <w:r w:rsidRPr="00EF54F8">
        <w:rPr>
          <w:rFonts w:hint="eastAsia"/>
        </w:rPr>
        <w:t>臺灣地區的都市，住商、住工混雜情形，和西方國家有極大差異。試問：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25.</w:t>
      </w:r>
      <w:r w:rsidRPr="00EF54F8">
        <w:rPr>
          <w:rFonts w:hint="eastAsia"/>
        </w:rPr>
        <w:t xml:space="preserve">臺灣都市內住、商混雜，導致何種西方國家不易見到之景觀？　</w:t>
      </w:r>
      <w:r w:rsidRPr="00EF54F8">
        <w:t>(A)</w:t>
      </w:r>
      <w:r w:rsidRPr="00EF54F8">
        <w:rPr>
          <w:rFonts w:hint="eastAsia"/>
        </w:rPr>
        <w:t xml:space="preserve">商業摩天大樓林立　</w:t>
      </w:r>
      <w:r w:rsidRPr="00EF54F8">
        <w:t>(B)</w:t>
      </w:r>
      <w:r w:rsidRPr="00EF54F8">
        <w:rPr>
          <w:rFonts w:hint="eastAsia"/>
        </w:rPr>
        <w:t xml:space="preserve">商業區夜間仍擁擠　</w:t>
      </w:r>
      <w:r w:rsidRPr="00EF54F8">
        <w:t>(C)</w:t>
      </w:r>
      <w:r w:rsidRPr="00EF54F8">
        <w:rPr>
          <w:rFonts w:hint="eastAsia"/>
        </w:rPr>
        <w:t xml:space="preserve">高級住宅地價高　</w:t>
      </w:r>
      <w:r w:rsidRPr="00EF54F8">
        <w:t>(D)</w:t>
      </w:r>
      <w:r w:rsidRPr="00EF54F8">
        <w:rPr>
          <w:rFonts w:hint="eastAsia"/>
        </w:rPr>
        <w:t>下水道、排水溝完備。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26</w:t>
      </w:r>
      <w:r w:rsidR="00F12A2E" w:rsidRPr="00EF54F8">
        <w:rPr>
          <w:rFonts w:hint="eastAsia"/>
        </w:rPr>
        <w:t>.</w:t>
      </w:r>
      <w:r w:rsidRPr="00EF54F8">
        <w:rPr>
          <w:rFonts w:hint="eastAsia"/>
        </w:rPr>
        <w:t>民國</w:t>
      </w:r>
      <w:r w:rsidRPr="00EF54F8">
        <w:t>70</w:t>
      </w:r>
      <w:r w:rsidRPr="00EF54F8">
        <w:rPr>
          <w:rFonts w:hint="eastAsia"/>
        </w:rPr>
        <w:t xml:space="preserve">年後臺北市內住、商混雜情形大為減少，其主要原因為何？　</w:t>
      </w:r>
      <w:r w:rsidRPr="00EF54F8">
        <w:t>(A)</w:t>
      </w:r>
      <w:r w:rsidRPr="00EF54F8">
        <w:rPr>
          <w:rFonts w:hint="eastAsia"/>
        </w:rPr>
        <w:t xml:space="preserve">法令不再限制　</w:t>
      </w:r>
      <w:r w:rsidRPr="00EF54F8">
        <w:t>(B)</w:t>
      </w:r>
      <w:r w:rsidRPr="00EF54F8">
        <w:rPr>
          <w:rFonts w:hint="eastAsia"/>
        </w:rPr>
        <w:t xml:space="preserve">市內地價飆漲　</w:t>
      </w:r>
      <w:r w:rsidRPr="00EF54F8">
        <w:t>(C)</w:t>
      </w:r>
      <w:r w:rsidRPr="00EF54F8">
        <w:rPr>
          <w:rFonts w:hint="eastAsia"/>
        </w:rPr>
        <w:t xml:space="preserve">市區樓層加高　</w:t>
      </w:r>
      <w:r w:rsidRPr="00EF54F8">
        <w:t>(D)</w:t>
      </w:r>
      <w:r w:rsidRPr="00EF54F8">
        <w:rPr>
          <w:rFonts w:hint="eastAsia"/>
        </w:rPr>
        <w:t>市區商業活動減少。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10.</w:t>
      </w:r>
      <w:r w:rsidRPr="00EF54F8">
        <w:rPr>
          <w:rFonts w:hint="eastAsia"/>
        </w:rPr>
        <w:t>圖為都市汙染來源示意圖，來源不同且影響各異。試問：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2247900" cy="1676400"/>
            <wp:effectExtent l="0" t="0" r="0" b="0"/>
            <wp:docPr id="10" name="圖片 10" descr="12-2-題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-2-題-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2</w:t>
      </w:r>
      <w:r w:rsidR="005B3732" w:rsidRPr="00EF54F8">
        <w:rPr>
          <w:rFonts w:hint="eastAsia"/>
        </w:rPr>
        <w:t>7</w:t>
      </w:r>
      <w:r w:rsidR="00F12A2E" w:rsidRPr="00EF54F8">
        <w:rPr>
          <w:rFonts w:hint="eastAsia"/>
        </w:rPr>
        <w:t>.</w:t>
      </w:r>
      <w:r w:rsidRPr="00EF54F8">
        <w:rPr>
          <w:rFonts w:hint="eastAsia"/>
        </w:rPr>
        <w:t xml:space="preserve">建築物顏色以及外觀上的醜陋，可歸入哪一類汙染來源？　</w:t>
      </w:r>
      <w:r w:rsidRPr="00EF54F8">
        <w:t>(A)</w:t>
      </w:r>
      <w:r w:rsidRPr="00EF54F8">
        <w:rPr>
          <w:rFonts w:hint="eastAsia"/>
        </w:rPr>
        <w:t xml:space="preserve">乙　</w:t>
      </w:r>
      <w:r w:rsidRPr="00EF54F8">
        <w:t>(B)</w:t>
      </w:r>
      <w:r w:rsidRPr="00EF54F8">
        <w:rPr>
          <w:rFonts w:hint="eastAsia"/>
        </w:rPr>
        <w:t xml:space="preserve">辛　</w:t>
      </w:r>
      <w:r w:rsidRPr="00EF54F8">
        <w:t>(C)</w:t>
      </w:r>
      <w:r w:rsidRPr="00EF54F8">
        <w:rPr>
          <w:rFonts w:hint="eastAsia"/>
        </w:rPr>
        <w:t xml:space="preserve">戊　</w:t>
      </w:r>
      <w:r w:rsidRPr="00EF54F8">
        <w:t>(D)</w:t>
      </w:r>
      <w:r w:rsidRPr="00EF54F8">
        <w:rPr>
          <w:rFonts w:hint="eastAsia"/>
        </w:rPr>
        <w:t>己。</w:t>
      </w:r>
      <w:r w:rsidRPr="00EF54F8">
        <w:br/>
      </w:r>
      <w:r w:rsidRPr="00EF54F8">
        <w:rPr>
          <w:rFonts w:hint="eastAsia"/>
        </w:rPr>
        <w:t>（　　　）</w:t>
      </w:r>
      <w:r w:rsidR="00F12A2E" w:rsidRPr="00EF54F8">
        <w:rPr>
          <w:rFonts w:hint="eastAsia"/>
        </w:rPr>
        <w:t>2</w:t>
      </w:r>
      <w:r w:rsidR="005B3732" w:rsidRPr="00EF54F8">
        <w:rPr>
          <w:rFonts w:hint="eastAsia"/>
        </w:rPr>
        <w:t>8</w:t>
      </w:r>
      <w:r w:rsidR="00F12A2E" w:rsidRPr="00EF54F8">
        <w:rPr>
          <w:rFonts w:hint="eastAsia"/>
        </w:rPr>
        <w:t>.</w:t>
      </w:r>
      <w:r w:rsidRPr="00EF54F8">
        <w:rPr>
          <w:rFonts w:hint="eastAsia"/>
        </w:rPr>
        <w:t xml:space="preserve">汽、機車等「內燃機」的運行，造成哪些類型之汙染？　</w:t>
      </w:r>
      <w:r w:rsidRPr="00EF54F8">
        <w:t>(A)</w:t>
      </w:r>
      <w:r w:rsidRPr="00EF54F8">
        <w:rPr>
          <w:rFonts w:hint="eastAsia"/>
        </w:rPr>
        <w:t xml:space="preserve">乙丙庚辛　</w:t>
      </w:r>
      <w:r w:rsidRPr="00EF54F8">
        <w:t>(B)</w:t>
      </w:r>
      <w:r w:rsidRPr="00EF54F8">
        <w:rPr>
          <w:rFonts w:hint="eastAsia"/>
        </w:rPr>
        <w:t xml:space="preserve">甲丁戊己　</w:t>
      </w:r>
      <w:r w:rsidRPr="00EF54F8">
        <w:t>(C)</w:t>
      </w:r>
      <w:r w:rsidRPr="00EF54F8">
        <w:rPr>
          <w:rFonts w:hint="eastAsia"/>
        </w:rPr>
        <w:t xml:space="preserve">乙丁庚壬　</w:t>
      </w:r>
      <w:r w:rsidRPr="00EF54F8">
        <w:t>(D)</w:t>
      </w:r>
      <w:r w:rsidRPr="00EF54F8">
        <w:rPr>
          <w:rFonts w:hint="eastAsia"/>
        </w:rPr>
        <w:t>戊己庚辛。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29.</w:t>
      </w:r>
      <w:r w:rsidRPr="00EF54F8">
        <w:rPr>
          <w:rFonts w:hint="eastAsia"/>
        </w:rPr>
        <w:t xml:space="preserve">都市內潛藏許多行動電話基地臺，可能造成哪一種汙染？　</w:t>
      </w:r>
      <w:r w:rsidRPr="00EF54F8">
        <w:t>(A)</w:t>
      </w:r>
      <w:r w:rsidRPr="00EF54F8">
        <w:rPr>
          <w:rFonts w:hint="eastAsia"/>
        </w:rPr>
        <w:t xml:space="preserve">丙　</w:t>
      </w:r>
      <w:r w:rsidRPr="00EF54F8">
        <w:t>(B)</w:t>
      </w:r>
      <w:r w:rsidRPr="00EF54F8">
        <w:rPr>
          <w:rFonts w:hint="eastAsia"/>
        </w:rPr>
        <w:t xml:space="preserve">戊　</w:t>
      </w:r>
      <w:r w:rsidRPr="00EF54F8">
        <w:t>(C)</w:t>
      </w:r>
      <w:r w:rsidRPr="00EF54F8">
        <w:rPr>
          <w:rFonts w:hint="eastAsia"/>
        </w:rPr>
        <w:t xml:space="preserve">庚　</w:t>
      </w:r>
      <w:r w:rsidRPr="00EF54F8">
        <w:t>(D)</w:t>
      </w:r>
      <w:r w:rsidRPr="00EF54F8">
        <w:rPr>
          <w:rFonts w:hint="eastAsia"/>
        </w:rPr>
        <w:t>壬。</w:t>
      </w:r>
    </w:p>
    <w:p w:rsidR="00E04647" w:rsidRPr="00EF54F8" w:rsidRDefault="00EF54F8" w:rsidP="00EF54F8">
      <w:pPr>
        <w:tabs>
          <w:tab w:val="left" w:pos="119"/>
        </w:tabs>
        <w:ind w:right="856"/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F54F8" w:rsidRPr="00EF54F8" w:rsidRDefault="00E04647" w:rsidP="00EF54F8">
      <w:pPr>
        <w:tabs>
          <w:tab w:val="left" w:pos="119"/>
        </w:tabs>
        <w:ind w:left="119" w:hanging="119"/>
      </w:pPr>
      <w:r w:rsidRPr="00EF54F8">
        <w:rPr>
          <w:rFonts w:ascii="新細明體" w:eastAsia="新細明體" w:hAnsi="新細明體" w:cs="Arial"/>
        </w:rPr>
        <w:t>11.</w:t>
      </w:r>
      <w:r w:rsidRPr="00EF54F8">
        <w:rPr>
          <w:rFonts w:hint="eastAsia"/>
        </w:rPr>
        <w:t>圖為某都市內部的土地利用分區，代號甲～丁為四種不同的土地利用類型。請問：</w:t>
      </w:r>
      <w:r w:rsidRPr="00EF54F8">
        <w:br/>
      </w:r>
      <w:bookmarkStart w:id="2" w:name="_GoBack"/>
      <w:r w:rsidR="00EF54F8" w:rsidRPr="00EF54F8">
        <w:rPr>
          <w:noProof/>
        </w:rPr>
        <w:drawing>
          <wp:inline distT="0" distB="0" distL="0" distR="0">
            <wp:extent cx="1853045" cy="2038350"/>
            <wp:effectExtent l="0" t="0" r="0" b="0"/>
            <wp:docPr id="11" name="圖片 11" descr="1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10" cy="20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30.</w:t>
      </w:r>
      <w:r w:rsidRPr="00EF54F8">
        <w:rPr>
          <w:rFonts w:hint="eastAsia"/>
        </w:rPr>
        <w:t xml:space="preserve">若以交通易達性的角度考量，哪一種土地利用類型最可能為商業區？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31.</w:t>
      </w:r>
      <w:r w:rsidRPr="00EF54F8">
        <w:rPr>
          <w:rFonts w:hint="eastAsia"/>
        </w:rPr>
        <w:t xml:space="preserve">哪一種土地利用類型的利用強度可能最低，地價也最低？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32.</w:t>
      </w:r>
      <w:r w:rsidRPr="00EF54F8">
        <w:rPr>
          <w:rFonts w:hint="eastAsia"/>
        </w:rPr>
        <w:t>若單純考量居住地區的文化、教育機能，則圖中</w:t>
      </w:r>
      <w:r w:rsidRPr="00EF54F8">
        <w:t>A</w:t>
      </w:r>
      <w:r w:rsidRPr="00EF54F8">
        <w:rPr>
          <w:rFonts w:hint="eastAsia"/>
        </w:rPr>
        <w:t>、</w:t>
      </w:r>
      <w:r w:rsidRPr="00EF54F8">
        <w:t>B</w:t>
      </w:r>
      <w:r w:rsidRPr="00EF54F8">
        <w:rPr>
          <w:rFonts w:hint="eastAsia"/>
        </w:rPr>
        <w:t>、</w:t>
      </w:r>
      <w:r w:rsidRPr="00EF54F8">
        <w:t>C</w:t>
      </w:r>
      <w:r w:rsidRPr="00EF54F8">
        <w:rPr>
          <w:rFonts w:hint="eastAsia"/>
        </w:rPr>
        <w:t>、</w:t>
      </w:r>
      <w:r w:rsidRPr="00EF54F8">
        <w:t>D</w:t>
      </w:r>
      <w:r w:rsidRPr="00EF54F8">
        <w:rPr>
          <w:rFonts w:hint="eastAsia"/>
        </w:rPr>
        <w:t xml:space="preserve">四區的住宅區，何者地價可能最高？　</w:t>
      </w:r>
      <w:r w:rsidRPr="00EF54F8">
        <w:t>(A)A</w:t>
      </w:r>
      <w:r w:rsidRPr="00EF54F8">
        <w:rPr>
          <w:rFonts w:hint="eastAsia"/>
        </w:rPr>
        <w:t xml:space="preserve">　</w:t>
      </w:r>
      <w:r w:rsidRPr="00EF54F8">
        <w:t>(B)B</w:t>
      </w:r>
      <w:r w:rsidRPr="00EF54F8">
        <w:rPr>
          <w:rFonts w:hint="eastAsia"/>
        </w:rPr>
        <w:t xml:space="preserve">　</w:t>
      </w:r>
      <w:r w:rsidRPr="00EF54F8">
        <w:t>(C)C</w:t>
      </w:r>
      <w:r w:rsidRPr="00EF54F8">
        <w:rPr>
          <w:rFonts w:hint="eastAsia"/>
        </w:rPr>
        <w:t xml:space="preserve">　</w:t>
      </w:r>
      <w:r w:rsidRPr="00EF54F8">
        <w:t>(D)D</w:t>
      </w:r>
      <w:r w:rsidRPr="00EF54F8">
        <w:rPr>
          <w:rFonts w:hint="eastAsia"/>
        </w:rPr>
        <w:t>。</w:t>
      </w:r>
    </w:p>
    <w:p w:rsidR="00E04647" w:rsidRPr="00EF54F8" w:rsidRDefault="00EF54F8" w:rsidP="00EF54F8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  <w:r w:rsidR="00E04647" w:rsidRPr="00EF54F8">
        <w:rPr>
          <w:rFonts w:ascii="新細明體" w:eastAsia="新細明體" w:hAnsi="新細明體" w:cs="Arial"/>
        </w:rPr>
        <w:t>12.</w:t>
      </w:r>
      <w:r w:rsidR="00E04647" w:rsidRPr="00EF54F8">
        <w:rPr>
          <w:rFonts w:hint="eastAsia"/>
        </w:rPr>
        <w:t>圖為三種不同的土地利用模式，請問：</w:t>
      </w:r>
      <w:r w:rsidR="00E04647" w:rsidRPr="00EF54F8">
        <w:br/>
        <w:t>(</w:t>
      </w:r>
      <w:r w:rsidR="00E04647" w:rsidRPr="00EF54F8">
        <w:rPr>
          <w:rFonts w:hint="eastAsia"/>
        </w:rPr>
        <w:t>甲</w:t>
      </w:r>
      <w:r w:rsidR="00E04647" w:rsidRPr="00EF54F8">
        <w:t>)</w:t>
      </w:r>
      <w:r w:rsidRPr="00EF54F8">
        <w:rPr>
          <w:noProof/>
          <w:position w:val="-270"/>
        </w:rPr>
        <w:drawing>
          <wp:inline distT="0" distB="0" distL="0" distR="0">
            <wp:extent cx="1838325" cy="1800225"/>
            <wp:effectExtent l="0" t="0" r="9525" b="9525"/>
            <wp:docPr id="12" name="圖片 12" descr="11-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-15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rFonts w:hint="eastAsia"/>
        </w:rPr>
        <w:t xml:space="preserve">　</w:t>
      </w:r>
      <w:r w:rsidR="00E04647" w:rsidRPr="00EF54F8">
        <w:t>(</w:t>
      </w:r>
      <w:r w:rsidR="00E04647" w:rsidRPr="00EF54F8">
        <w:rPr>
          <w:rFonts w:hint="eastAsia"/>
        </w:rPr>
        <w:t>乙</w:t>
      </w:r>
      <w:r w:rsidR="00E04647" w:rsidRPr="00EF54F8">
        <w:t>)</w:t>
      </w:r>
      <w:r w:rsidRPr="00EF54F8">
        <w:rPr>
          <w:noProof/>
          <w:position w:val="-260"/>
        </w:rPr>
        <w:drawing>
          <wp:inline distT="0" distB="0" distL="0" distR="0">
            <wp:extent cx="1266825" cy="1543050"/>
            <wp:effectExtent l="0" t="0" r="9525" b="0"/>
            <wp:docPr id="13" name="圖片 13" descr="11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-15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rFonts w:hint="eastAsia"/>
        </w:rPr>
        <w:t xml:space="preserve">　</w:t>
      </w:r>
      <w:r w:rsidR="00E04647" w:rsidRPr="00EF54F8">
        <w:t>(</w:t>
      </w:r>
      <w:r w:rsidR="00E04647" w:rsidRPr="00EF54F8">
        <w:rPr>
          <w:rFonts w:hint="eastAsia"/>
        </w:rPr>
        <w:t>丙</w:t>
      </w:r>
      <w:r w:rsidR="00E04647" w:rsidRPr="00EF54F8">
        <w:t>)</w:t>
      </w:r>
      <w:r w:rsidRPr="00EF54F8">
        <w:rPr>
          <w:noProof/>
          <w:position w:val="-270"/>
        </w:rPr>
        <w:drawing>
          <wp:inline distT="0" distB="0" distL="0" distR="0">
            <wp:extent cx="1590675" cy="1571625"/>
            <wp:effectExtent l="0" t="0" r="9525" b="9525"/>
            <wp:docPr id="14" name="圖片 14" descr="11-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-15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t xml:space="preserve"> 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33.</w:t>
      </w:r>
      <w:r w:rsidR="00E04647" w:rsidRPr="00EF54F8">
        <w:rPr>
          <w:rFonts w:hint="eastAsia"/>
        </w:rPr>
        <w:t xml:space="preserve">甲～丙三種土地利用模式，依序是：　</w:t>
      </w:r>
      <w:r w:rsidR="00E04647" w:rsidRPr="00EF54F8">
        <w:t>(A)</w:t>
      </w:r>
      <w:r w:rsidR="00E04647" w:rsidRPr="00EF54F8">
        <w:rPr>
          <w:rFonts w:hint="eastAsia"/>
        </w:rPr>
        <w:t xml:space="preserve">扇形模式、同心圓模式、多核心模式　</w:t>
      </w:r>
      <w:r w:rsidR="00E04647" w:rsidRPr="00EF54F8">
        <w:t>(B)</w:t>
      </w:r>
      <w:r w:rsidR="00E04647" w:rsidRPr="00EF54F8">
        <w:rPr>
          <w:rFonts w:hint="eastAsia"/>
        </w:rPr>
        <w:t xml:space="preserve">多核心模式、扇形模式、同心圓模式　</w:t>
      </w:r>
      <w:r w:rsidR="00E04647" w:rsidRPr="00EF54F8">
        <w:t>(C)</w:t>
      </w:r>
      <w:r w:rsidR="00E04647" w:rsidRPr="00EF54F8">
        <w:rPr>
          <w:rFonts w:hint="eastAsia"/>
        </w:rPr>
        <w:t xml:space="preserve">同心圓模式、扇形模式、多核心模式　</w:t>
      </w:r>
      <w:r w:rsidR="00E04647" w:rsidRPr="00EF54F8">
        <w:t>(D)</w:t>
      </w:r>
      <w:r w:rsidR="00E04647" w:rsidRPr="00EF54F8">
        <w:rPr>
          <w:rFonts w:hint="eastAsia"/>
        </w:rPr>
        <w:t>扇形模式、多核心模式、同心圓模式。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34.</w:t>
      </w:r>
      <w:r w:rsidR="00E04647" w:rsidRPr="00EF54F8">
        <w:rPr>
          <w:rFonts w:hint="eastAsia"/>
        </w:rPr>
        <w:t xml:space="preserve">哪一個土地利用模式最強調交通線對土地利用造成的影響？　</w:t>
      </w:r>
      <w:r w:rsidR="00E04647" w:rsidRPr="00EF54F8">
        <w:t>(A)</w:t>
      </w:r>
      <w:r w:rsidR="00E04647" w:rsidRPr="00EF54F8">
        <w:rPr>
          <w:rFonts w:hint="eastAsia"/>
        </w:rPr>
        <w:t xml:space="preserve">甲　</w:t>
      </w:r>
      <w:r w:rsidR="00E04647" w:rsidRPr="00EF54F8">
        <w:t>(B)</w:t>
      </w:r>
      <w:r w:rsidR="00E04647" w:rsidRPr="00EF54F8">
        <w:rPr>
          <w:rFonts w:hint="eastAsia"/>
        </w:rPr>
        <w:t xml:space="preserve">乙　</w:t>
      </w:r>
      <w:r w:rsidR="00E04647" w:rsidRPr="00EF54F8">
        <w:t>(C)</w:t>
      </w:r>
      <w:r w:rsidR="00E04647" w:rsidRPr="00EF54F8">
        <w:rPr>
          <w:rFonts w:hint="eastAsia"/>
        </w:rPr>
        <w:t>丙。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35.</w:t>
      </w:r>
      <w:r w:rsidR="00E04647" w:rsidRPr="00EF54F8">
        <w:rPr>
          <w:rFonts w:hint="eastAsia"/>
        </w:rPr>
        <w:t xml:space="preserve">哪一種土地利用模式可呈現都市會透過擴張、合併而創造出新的核心？　</w:t>
      </w:r>
      <w:r w:rsidR="00E04647" w:rsidRPr="00EF54F8">
        <w:t>(A)</w:t>
      </w:r>
      <w:r w:rsidR="00E04647" w:rsidRPr="00EF54F8">
        <w:rPr>
          <w:rFonts w:hint="eastAsia"/>
        </w:rPr>
        <w:t xml:space="preserve">甲　</w:t>
      </w:r>
      <w:r w:rsidR="00E04647" w:rsidRPr="00EF54F8">
        <w:t>(B)</w:t>
      </w:r>
      <w:r w:rsidR="00E04647" w:rsidRPr="00EF54F8">
        <w:rPr>
          <w:rFonts w:hint="eastAsia"/>
        </w:rPr>
        <w:t xml:space="preserve">乙　</w:t>
      </w:r>
      <w:r w:rsidR="00E04647" w:rsidRPr="00EF54F8">
        <w:t>(C)</w:t>
      </w:r>
      <w:r w:rsidR="00E04647" w:rsidRPr="00EF54F8">
        <w:rPr>
          <w:rFonts w:hint="eastAsia"/>
        </w:rPr>
        <w:t>丙。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13.</w:t>
      </w:r>
      <w:r w:rsidRPr="00EF54F8">
        <w:rPr>
          <w:rFonts w:hint="eastAsia"/>
        </w:rPr>
        <w:t>圖是都市地價分布概念圖。請問：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2933700" cy="1552575"/>
            <wp:effectExtent l="0" t="0" r="0" b="9525"/>
            <wp:docPr id="15" name="圖片 15" descr="1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-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36.</w:t>
      </w:r>
      <w:r w:rsidRPr="00EF54F8">
        <w:rPr>
          <w:rFonts w:hint="eastAsia"/>
        </w:rPr>
        <w:t xml:space="preserve">甲～丁四個地點，何地的易達性最高？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37.</w:t>
      </w:r>
      <w:r w:rsidRPr="00EF54F8">
        <w:rPr>
          <w:rFonts w:hint="eastAsia"/>
        </w:rPr>
        <w:t xml:space="preserve">造成圖中峰谷變化最重要的因素為下列何者？　</w:t>
      </w:r>
      <w:r w:rsidRPr="00EF54F8">
        <w:t>(A)</w:t>
      </w:r>
      <w:r w:rsidRPr="00EF54F8">
        <w:rPr>
          <w:rFonts w:hint="eastAsia"/>
        </w:rPr>
        <w:t xml:space="preserve">交通網路　</w:t>
      </w:r>
      <w:r w:rsidRPr="00EF54F8">
        <w:t>(B)</w:t>
      </w:r>
      <w:r w:rsidRPr="00EF54F8">
        <w:rPr>
          <w:rFonts w:hint="eastAsia"/>
        </w:rPr>
        <w:t xml:space="preserve">地形起伏　</w:t>
      </w:r>
      <w:r w:rsidRPr="00EF54F8">
        <w:t>(C)</w:t>
      </w:r>
      <w:r w:rsidRPr="00EF54F8">
        <w:rPr>
          <w:rFonts w:hint="eastAsia"/>
        </w:rPr>
        <w:t xml:space="preserve">人口數量　</w:t>
      </w:r>
      <w:r w:rsidRPr="00EF54F8">
        <w:t>(D)</w:t>
      </w:r>
      <w:r w:rsidRPr="00EF54F8">
        <w:rPr>
          <w:rFonts w:hint="eastAsia"/>
        </w:rPr>
        <w:t>產業類型。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38.</w:t>
      </w:r>
      <w:r w:rsidRPr="00EF54F8">
        <w:rPr>
          <w:rFonts w:hint="eastAsia"/>
        </w:rPr>
        <w:t xml:space="preserve">甲～丁四個地點，何地易於發展成購物中心？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</w:p>
    <w:p w:rsidR="00E04647" w:rsidRPr="00EF54F8" w:rsidRDefault="00EF54F8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F54F8" w:rsidRPr="00EF54F8" w:rsidRDefault="00E04647" w:rsidP="00EF54F8">
      <w:pPr>
        <w:tabs>
          <w:tab w:val="left" w:pos="119"/>
        </w:tabs>
        <w:ind w:left="119" w:hanging="119"/>
      </w:pPr>
      <w:r w:rsidRPr="00EF54F8">
        <w:rPr>
          <w:rFonts w:ascii="新細明體" w:eastAsia="新細明體" w:hAnsi="新細明體" w:cs="Arial"/>
        </w:rPr>
        <w:t>14.</w:t>
      </w:r>
      <w:r w:rsidRPr="00EF54F8">
        <w:rPr>
          <w:rFonts w:hint="eastAsia"/>
        </w:rPr>
        <w:t>「早晨一覺起，黃沙鋪滿床；北京沙塵暴，可惜非黃金。」這是北京市民流傳的一句順口溜，</w:t>
      </w:r>
      <w:r w:rsidRPr="00EF54F8">
        <w:rPr>
          <w:rFonts w:hint="eastAsia"/>
        </w:rPr>
        <w:lastRenderedPageBreak/>
        <w:t>也可以說明近幾年北京沙塵暴給北京人帶來的影響。請問：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39.</w:t>
      </w:r>
      <w:r w:rsidRPr="00EF54F8">
        <w:rPr>
          <w:rFonts w:hint="eastAsia"/>
        </w:rPr>
        <w:t xml:space="preserve">下列哪一個季節是沙塵暴的好發季節？　</w:t>
      </w:r>
      <w:r w:rsidRPr="00EF54F8">
        <w:t>(A)</w:t>
      </w:r>
      <w:r w:rsidRPr="00EF54F8">
        <w:rPr>
          <w:rFonts w:hint="eastAsia"/>
        </w:rPr>
        <w:t xml:space="preserve">春季　</w:t>
      </w:r>
      <w:r w:rsidRPr="00EF54F8">
        <w:t>(B)</w:t>
      </w:r>
      <w:r w:rsidRPr="00EF54F8">
        <w:rPr>
          <w:rFonts w:hint="eastAsia"/>
        </w:rPr>
        <w:t xml:space="preserve">夏季　</w:t>
      </w:r>
      <w:r w:rsidRPr="00EF54F8">
        <w:t>(C)</w:t>
      </w:r>
      <w:r w:rsidRPr="00EF54F8">
        <w:rPr>
          <w:rFonts w:hint="eastAsia"/>
        </w:rPr>
        <w:t xml:space="preserve">秋季　</w:t>
      </w:r>
      <w:r w:rsidRPr="00EF54F8">
        <w:t>(D)</w:t>
      </w:r>
      <w:r w:rsidRPr="00EF54F8">
        <w:rPr>
          <w:rFonts w:hint="eastAsia"/>
        </w:rPr>
        <w:t>冬季。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40.</w:t>
      </w:r>
      <w:r w:rsidRPr="00EF54F8">
        <w:rPr>
          <w:rFonts w:hint="eastAsia"/>
        </w:rPr>
        <w:t xml:space="preserve">下列何者是沙塵的發源地？　</w:t>
      </w:r>
      <w:r w:rsidRPr="00EF54F8">
        <w:t>(A)</w:t>
      </w:r>
      <w:r w:rsidRPr="00EF54F8">
        <w:rPr>
          <w:rFonts w:hint="eastAsia"/>
        </w:rPr>
        <w:t xml:space="preserve">黃土高原　</w:t>
      </w:r>
      <w:r w:rsidRPr="00EF54F8">
        <w:t>(B)</w:t>
      </w:r>
      <w:r w:rsidRPr="00EF54F8">
        <w:rPr>
          <w:rFonts w:hint="eastAsia"/>
        </w:rPr>
        <w:t xml:space="preserve">蒙古高原　</w:t>
      </w:r>
      <w:r w:rsidRPr="00EF54F8">
        <w:t>(C)</w:t>
      </w:r>
      <w:r w:rsidRPr="00EF54F8">
        <w:rPr>
          <w:rFonts w:hint="eastAsia"/>
        </w:rPr>
        <w:t xml:space="preserve">華北平原　</w:t>
      </w:r>
      <w:r w:rsidRPr="00EF54F8">
        <w:t>(D)</w:t>
      </w:r>
      <w:r w:rsidRPr="00EF54F8">
        <w:rPr>
          <w:rFonts w:hint="eastAsia"/>
        </w:rPr>
        <w:t>東北平原。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41.</w:t>
      </w:r>
      <w:r w:rsidRPr="00EF54F8">
        <w:rPr>
          <w:rFonts w:hint="eastAsia"/>
        </w:rPr>
        <w:t xml:space="preserve">造成北京市空氣品質惡化的原因除沙塵暴之外，尚受到北京市何種地理條件的影響？　</w:t>
      </w:r>
      <w:r w:rsidRPr="00EF54F8">
        <w:t>(A)</w:t>
      </w:r>
      <w:r w:rsidRPr="00EF54F8">
        <w:rPr>
          <w:rFonts w:hint="eastAsia"/>
        </w:rPr>
        <w:t xml:space="preserve">土壤特性　</w:t>
      </w:r>
      <w:r w:rsidRPr="00EF54F8">
        <w:t>(B)</w:t>
      </w:r>
      <w:r w:rsidRPr="00EF54F8">
        <w:rPr>
          <w:rFonts w:hint="eastAsia"/>
        </w:rPr>
        <w:t xml:space="preserve">人口數量　</w:t>
      </w:r>
      <w:r w:rsidRPr="00EF54F8">
        <w:t>(C)</w:t>
      </w:r>
      <w:r w:rsidRPr="00EF54F8">
        <w:rPr>
          <w:rFonts w:hint="eastAsia"/>
        </w:rPr>
        <w:t xml:space="preserve">聚落特色　</w:t>
      </w:r>
      <w:r w:rsidRPr="00EF54F8">
        <w:t>(D)</w:t>
      </w:r>
      <w:r w:rsidRPr="00EF54F8">
        <w:rPr>
          <w:rFonts w:hint="eastAsia"/>
        </w:rPr>
        <w:t>產業發展。</w:t>
      </w:r>
    </w:p>
    <w:p w:rsidR="00E04647" w:rsidRPr="00EF54F8" w:rsidRDefault="00EF54F8" w:rsidP="00EF54F8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  <w:r w:rsidR="00E04647" w:rsidRPr="00EF54F8">
        <w:rPr>
          <w:rFonts w:ascii="新細明體" w:eastAsia="新細明體" w:hAnsi="新細明體" w:cs="Arial"/>
        </w:rPr>
        <w:t>15.</w:t>
      </w:r>
      <w:r w:rsidR="00E04647" w:rsidRPr="00EF54F8">
        <w:rPr>
          <w:rFonts w:hint="eastAsia"/>
          <w:noProof/>
        </w:rPr>
        <w:t>圖為四種都市內部結構的示意圖。請問：</w:t>
      </w:r>
      <w:r w:rsidR="00E04647" w:rsidRPr="00EF54F8">
        <w:rPr>
          <w:noProof/>
        </w:rPr>
        <w:br/>
        <w:t>(</w:t>
      </w:r>
      <w:r w:rsidR="00E04647" w:rsidRPr="00EF54F8">
        <w:rPr>
          <w:rFonts w:hint="eastAsia"/>
          <w:noProof/>
        </w:rPr>
        <w:t>甲</w:t>
      </w:r>
      <w:r w:rsidR="00E04647" w:rsidRPr="00EF54F8">
        <w:rPr>
          <w:noProof/>
        </w:rPr>
        <w:t>)</w:t>
      </w:r>
      <w:r w:rsidRPr="00EF54F8">
        <w:rPr>
          <w:noProof/>
          <w:position w:val="-190"/>
        </w:rPr>
        <w:drawing>
          <wp:inline distT="0" distB="0" distL="0" distR="0">
            <wp:extent cx="2324100" cy="1333500"/>
            <wp:effectExtent l="0" t="0" r="0" b="0"/>
            <wp:docPr id="16" name="圖片 16" descr="13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1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rFonts w:hint="eastAsia"/>
          <w:noProof/>
        </w:rPr>
        <w:t xml:space="preserve">　</w:t>
      </w:r>
      <w:r w:rsidR="00E04647" w:rsidRPr="00EF54F8">
        <w:rPr>
          <w:noProof/>
        </w:rPr>
        <w:t>(</w:t>
      </w:r>
      <w:r w:rsidR="00E04647" w:rsidRPr="00EF54F8">
        <w:rPr>
          <w:rFonts w:hint="eastAsia"/>
          <w:noProof/>
        </w:rPr>
        <w:t>乙</w:t>
      </w:r>
      <w:r w:rsidR="00E04647" w:rsidRPr="00EF54F8">
        <w:rPr>
          <w:noProof/>
        </w:rPr>
        <w:t>)</w:t>
      </w:r>
      <w:r w:rsidRPr="00EF54F8">
        <w:rPr>
          <w:noProof/>
          <w:position w:val="-190"/>
        </w:rPr>
        <w:drawing>
          <wp:inline distT="0" distB="0" distL="0" distR="0">
            <wp:extent cx="2286000" cy="1390650"/>
            <wp:effectExtent l="0" t="0" r="0" b="0"/>
            <wp:docPr id="17" name="圖片 17" descr="13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-1-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noProof/>
        </w:rPr>
        <w:br/>
        <w:t>(</w:t>
      </w:r>
      <w:r w:rsidR="00E04647" w:rsidRPr="00EF54F8">
        <w:rPr>
          <w:rFonts w:hint="eastAsia"/>
          <w:noProof/>
        </w:rPr>
        <w:t>丙</w:t>
      </w:r>
      <w:r w:rsidR="00E04647" w:rsidRPr="00EF54F8">
        <w:rPr>
          <w:noProof/>
        </w:rPr>
        <w:t>)</w:t>
      </w:r>
      <w:r w:rsidRPr="00EF54F8">
        <w:rPr>
          <w:noProof/>
          <w:position w:val="-180"/>
        </w:rPr>
        <w:drawing>
          <wp:inline distT="0" distB="0" distL="0" distR="0">
            <wp:extent cx="2209800" cy="1257300"/>
            <wp:effectExtent l="0" t="0" r="0" b="0"/>
            <wp:docPr id="18" name="圖片 18" descr="13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-1-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rFonts w:hint="eastAsia"/>
          <w:noProof/>
        </w:rPr>
        <w:t xml:space="preserve">　</w:t>
      </w:r>
      <w:r w:rsidR="00E04647" w:rsidRPr="00EF54F8">
        <w:rPr>
          <w:noProof/>
        </w:rPr>
        <w:t>(</w:t>
      </w:r>
      <w:r w:rsidR="00E04647" w:rsidRPr="00EF54F8">
        <w:rPr>
          <w:rFonts w:hint="eastAsia"/>
          <w:noProof/>
        </w:rPr>
        <w:t>丁</w:t>
      </w:r>
      <w:r w:rsidR="00E04647" w:rsidRPr="00EF54F8">
        <w:rPr>
          <w:noProof/>
        </w:rPr>
        <w:t>)</w:t>
      </w:r>
      <w:r w:rsidRPr="00EF54F8">
        <w:rPr>
          <w:noProof/>
          <w:position w:val="-230"/>
        </w:rPr>
        <w:drawing>
          <wp:inline distT="0" distB="0" distL="0" distR="0">
            <wp:extent cx="1581150" cy="1581150"/>
            <wp:effectExtent l="0" t="0" r="0" b="0"/>
            <wp:docPr id="19" name="圖片 19" descr="13-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-1-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647" w:rsidRPr="00EF54F8">
        <w:rPr>
          <w:noProof/>
        </w:rPr>
        <w:br/>
      </w:r>
      <w:r w:rsidR="00E04647" w:rsidRPr="00EF54F8">
        <w:rPr>
          <w:rFonts w:hint="eastAsia"/>
          <w:noProof/>
        </w:rPr>
        <w:t>（　　　）</w:t>
      </w:r>
      <w:r w:rsidR="005B3732" w:rsidRPr="00EF54F8">
        <w:rPr>
          <w:rFonts w:hint="eastAsia"/>
          <w:noProof/>
        </w:rPr>
        <w:t>42.</w:t>
      </w:r>
      <w:r w:rsidR="00E04647" w:rsidRPr="00EF54F8">
        <w:rPr>
          <w:rFonts w:hint="eastAsia"/>
          <w:noProof/>
        </w:rPr>
        <w:t>土地利用隨主要交通路線，向外放射呈扇形展開。以上敘述最符合何種都市結構的特徵？</w:t>
      </w:r>
      <w:r w:rsidR="00E04647" w:rsidRPr="00EF54F8">
        <w:rPr>
          <w:rFonts w:hint="eastAsia"/>
        </w:rPr>
        <w:t xml:space="preserve">　</w:t>
      </w:r>
      <w:r w:rsidR="00E04647" w:rsidRPr="00EF54F8">
        <w:t>(A)</w:t>
      </w:r>
      <w:r w:rsidR="00E04647" w:rsidRPr="00EF54F8">
        <w:rPr>
          <w:rFonts w:hint="eastAsia"/>
        </w:rPr>
        <w:t xml:space="preserve">甲　</w:t>
      </w:r>
      <w:r w:rsidR="00E04647" w:rsidRPr="00EF54F8">
        <w:t>(B)</w:t>
      </w:r>
      <w:r w:rsidR="00E04647" w:rsidRPr="00EF54F8">
        <w:rPr>
          <w:rFonts w:hint="eastAsia"/>
        </w:rPr>
        <w:t xml:space="preserve">乙　</w:t>
      </w:r>
      <w:r w:rsidR="00E04647" w:rsidRPr="00EF54F8">
        <w:t>(C)</w:t>
      </w:r>
      <w:r w:rsidR="00E04647" w:rsidRPr="00EF54F8">
        <w:rPr>
          <w:rFonts w:hint="eastAsia"/>
        </w:rPr>
        <w:t xml:space="preserve">丙　</w:t>
      </w:r>
      <w:r w:rsidR="00E04647" w:rsidRPr="00EF54F8">
        <w:t>(D)</w:t>
      </w:r>
      <w:r w:rsidR="00E04647" w:rsidRPr="00EF54F8">
        <w:rPr>
          <w:rFonts w:hint="eastAsia"/>
        </w:rPr>
        <w:t>丁。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43.</w:t>
      </w:r>
      <w:r w:rsidR="00E04647" w:rsidRPr="00EF54F8">
        <w:rPr>
          <w:rFonts w:hint="eastAsia"/>
          <w:noProof/>
        </w:rPr>
        <w:t>何種模式圖最接近臺北市的發展模式？</w:t>
      </w:r>
      <w:r w:rsidR="00E04647" w:rsidRPr="00EF54F8">
        <w:rPr>
          <w:rFonts w:hint="eastAsia"/>
        </w:rPr>
        <w:t xml:space="preserve">　</w:t>
      </w:r>
      <w:r w:rsidR="00E04647" w:rsidRPr="00EF54F8">
        <w:t>(A)</w:t>
      </w:r>
      <w:r w:rsidR="00E04647" w:rsidRPr="00EF54F8">
        <w:rPr>
          <w:rFonts w:hint="eastAsia"/>
        </w:rPr>
        <w:t xml:space="preserve">甲　</w:t>
      </w:r>
      <w:r w:rsidR="00E04647" w:rsidRPr="00EF54F8">
        <w:t>(B)</w:t>
      </w:r>
      <w:r w:rsidR="00E04647" w:rsidRPr="00EF54F8">
        <w:rPr>
          <w:rFonts w:hint="eastAsia"/>
        </w:rPr>
        <w:t xml:space="preserve">乙　</w:t>
      </w:r>
      <w:r w:rsidR="00E04647" w:rsidRPr="00EF54F8">
        <w:t>(C)</w:t>
      </w:r>
      <w:r w:rsidR="00E04647" w:rsidRPr="00EF54F8">
        <w:rPr>
          <w:rFonts w:hint="eastAsia"/>
        </w:rPr>
        <w:t xml:space="preserve">丙　</w:t>
      </w:r>
      <w:r w:rsidR="00E04647" w:rsidRPr="00EF54F8">
        <w:t>(D)</w:t>
      </w:r>
      <w:r w:rsidR="00E04647" w:rsidRPr="00EF54F8">
        <w:rPr>
          <w:rFonts w:hint="eastAsia"/>
        </w:rPr>
        <w:t>丁。</w:t>
      </w:r>
      <w:r w:rsidR="00E04647" w:rsidRPr="00EF54F8">
        <w:br/>
      </w:r>
      <w:r w:rsidR="00E04647"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44.</w:t>
      </w:r>
      <w:r w:rsidR="00E04647" w:rsidRPr="00EF54F8">
        <w:rPr>
          <w:rFonts w:hint="eastAsia"/>
        </w:rPr>
        <w:t xml:space="preserve">乙模式的西歐某高級住宅區為了避免受到工業汙染，則住宅區應建在工業區的何方最適合？　</w:t>
      </w:r>
      <w:r w:rsidR="00E04647" w:rsidRPr="00EF54F8">
        <w:t>(A)</w:t>
      </w:r>
      <w:r w:rsidR="00E04647" w:rsidRPr="00EF54F8">
        <w:rPr>
          <w:rFonts w:hint="eastAsia"/>
        </w:rPr>
        <w:t xml:space="preserve">北方　</w:t>
      </w:r>
      <w:r w:rsidR="00E04647" w:rsidRPr="00EF54F8">
        <w:t>(B)</w:t>
      </w:r>
      <w:r w:rsidR="00E04647" w:rsidRPr="00EF54F8">
        <w:rPr>
          <w:rFonts w:hint="eastAsia"/>
        </w:rPr>
        <w:t xml:space="preserve">南方　</w:t>
      </w:r>
      <w:r w:rsidR="00E04647" w:rsidRPr="00EF54F8">
        <w:t>(C)</w:t>
      </w:r>
      <w:r w:rsidR="00E04647" w:rsidRPr="00EF54F8">
        <w:rPr>
          <w:rFonts w:hint="eastAsia"/>
        </w:rPr>
        <w:t xml:space="preserve">西方　</w:t>
      </w:r>
      <w:r w:rsidR="00E04647" w:rsidRPr="00EF54F8">
        <w:t>(D)</w:t>
      </w:r>
      <w:r w:rsidR="00E04647" w:rsidRPr="00EF54F8">
        <w:rPr>
          <w:rFonts w:hint="eastAsia"/>
        </w:rPr>
        <w:t>東方。</w:t>
      </w:r>
    </w:p>
    <w:p w:rsidR="00E04647" w:rsidRPr="00EF54F8" w:rsidRDefault="00EF54F8" w:rsidP="00EF54F8">
      <w:pPr>
        <w:tabs>
          <w:tab w:val="left" w:pos="119"/>
        </w:tabs>
        <w:ind w:right="856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龍騰自命題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ind w:left="119" w:hanging="119"/>
        <w:rPr>
          <w:rFonts w:hint="eastAsia"/>
        </w:rPr>
      </w:pPr>
      <w:r w:rsidRPr="00EF54F8">
        <w:rPr>
          <w:rFonts w:ascii="新細明體" w:eastAsia="新細明體" w:hAnsi="新細明體" w:cs="Arial"/>
        </w:rPr>
        <w:t>16.</w:t>
      </w:r>
      <w:r w:rsidRPr="00EF54F8">
        <w:rPr>
          <w:rFonts w:hint="eastAsia"/>
        </w:rPr>
        <w:t>表為</w:t>
      </w:r>
      <w:r w:rsidRPr="00EF54F8">
        <w:t>2005</w:t>
      </w:r>
      <w:r w:rsidRPr="00EF54F8">
        <w:rPr>
          <w:rFonts w:hint="eastAsia"/>
        </w:rPr>
        <w:t>年某五國發展程度六項指標的資料。請問：</w:t>
      </w:r>
      <w:r w:rsidRPr="00EF54F8">
        <w:br/>
      </w:r>
      <w:r w:rsidRPr="00EF54F8">
        <w:object w:dxaOrig="9236" w:dyaOrig="2612">
          <v:shape id="_x0000_i1044" type="#_x0000_t75" style="width:462pt;height:130.5pt" o:ole="">
            <v:imagedata r:id="rId29" o:title=""/>
          </v:shape>
          <o:OLEObject Type="Embed" ProgID="Word.Document.8" ShapeID="_x0000_i1044" DrawAspect="Content" ObjectID="_1583329779" r:id="rId30">
            <o:FieldCodes>\s</o:FieldCodes>
          </o:OLEObject>
        </w:objec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45.</w:t>
      </w:r>
      <w:r w:rsidRPr="00EF54F8">
        <w:rPr>
          <w:rFonts w:hint="eastAsia"/>
        </w:rPr>
        <w:t xml:space="preserve">表中資料顯示哪兩項指標間的相關程度最強？　</w:t>
      </w:r>
      <w:r w:rsidRPr="00EF54F8">
        <w:t>(A)</w:t>
      </w:r>
      <w:r w:rsidRPr="00EF54F8">
        <w:rPr>
          <w:rFonts w:hint="eastAsia"/>
        </w:rPr>
        <w:t xml:space="preserve">面積與最大都市人口　</w:t>
      </w:r>
      <w:r w:rsidRPr="00EF54F8">
        <w:t>(B)</w:t>
      </w:r>
      <w:r w:rsidRPr="00EF54F8">
        <w:rPr>
          <w:rFonts w:hint="eastAsia"/>
        </w:rPr>
        <w:t xml:space="preserve">每人國民所得與嬰兒死亡率　</w:t>
      </w:r>
      <w:r w:rsidRPr="00EF54F8">
        <w:t>(C)</w:t>
      </w:r>
      <w:r w:rsidRPr="00EF54F8">
        <w:rPr>
          <w:rFonts w:hint="eastAsia"/>
        </w:rPr>
        <w:t xml:space="preserve">總人口與嬰兒死亡率　</w:t>
      </w:r>
      <w:r w:rsidRPr="00EF54F8">
        <w:t>(D)</w:t>
      </w:r>
      <w:r w:rsidRPr="00EF54F8">
        <w:rPr>
          <w:rFonts w:hint="eastAsia"/>
        </w:rPr>
        <w:t>最大都市人口與每人國民所得。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46.</w:t>
      </w:r>
      <w:r w:rsidRPr="00EF54F8">
        <w:rPr>
          <w:rFonts w:hint="eastAsia"/>
        </w:rPr>
        <w:t xml:space="preserve">根據表資料哪國的都市體系最可能出現首要型？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丁　</w:t>
      </w:r>
      <w:r w:rsidRPr="00EF54F8">
        <w:t>(D)</w:t>
      </w:r>
      <w:r w:rsidRPr="00EF54F8">
        <w:rPr>
          <w:rFonts w:hint="eastAsia"/>
        </w:rPr>
        <w:t>戊。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47.</w:t>
      </w:r>
      <w:r w:rsidRPr="00EF54F8">
        <w:rPr>
          <w:rFonts w:hint="eastAsia"/>
        </w:rPr>
        <w:t xml:space="preserve">丙最可能是下列哪個地區的國家？　</w:t>
      </w:r>
      <w:r w:rsidRPr="00EF54F8">
        <w:t>(A)</w:t>
      </w:r>
      <w:r w:rsidRPr="00EF54F8">
        <w:rPr>
          <w:rFonts w:hint="eastAsia"/>
        </w:rPr>
        <w:t xml:space="preserve">東亞　</w:t>
      </w:r>
      <w:r w:rsidRPr="00EF54F8">
        <w:t>(B)</w:t>
      </w:r>
      <w:r w:rsidRPr="00EF54F8">
        <w:rPr>
          <w:rFonts w:hint="eastAsia"/>
        </w:rPr>
        <w:t xml:space="preserve">中東　</w:t>
      </w:r>
      <w:r w:rsidRPr="00EF54F8">
        <w:t>(C)</w:t>
      </w:r>
      <w:r w:rsidRPr="00EF54F8">
        <w:rPr>
          <w:rFonts w:hint="eastAsia"/>
        </w:rPr>
        <w:t xml:space="preserve">東非　</w:t>
      </w:r>
      <w:r w:rsidRPr="00EF54F8">
        <w:t>(D)</w:t>
      </w:r>
      <w:r w:rsidRPr="00EF54F8">
        <w:rPr>
          <w:rFonts w:hint="eastAsia"/>
        </w:rPr>
        <w:t>東歐。</w:t>
      </w:r>
    </w:p>
    <w:p w:rsidR="00E04647" w:rsidRPr="00EF54F8" w:rsidRDefault="00EF54F8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</w:rPr>
        <w:t>題組</w:t>
      </w:r>
      <w:r w:rsidR="00E04647" w:rsidRPr="00EF54F8">
        <w:rPr>
          <w:rFonts w:ascii="新細明體" w:eastAsia="新細明體" w:hAnsi="新細明體" w:cs="Arial" w:hint="eastAsia"/>
          <w:vanish/>
        </w:rPr>
        <w:t>【</w:t>
      </w:r>
      <w:r w:rsidR="00E04647" w:rsidRPr="00EF54F8">
        <w:rPr>
          <w:rFonts w:eastAsia="新細明體" w:hint="eastAsia"/>
          <w:vanish/>
          <w:sz w:val="24"/>
        </w:rPr>
        <w:t>指定</w:t>
      </w:r>
      <w:r w:rsidR="00E04647" w:rsidRPr="00EF54F8">
        <w:rPr>
          <w:rFonts w:ascii="新細明體" w:eastAsia="新細明體" w:hAnsi="新細明體" w:cs="Arial" w:hint="eastAsia"/>
          <w:vanish/>
        </w:rPr>
        <w:t>】</w:t>
      </w:r>
    </w:p>
    <w:p w:rsidR="00383D31" w:rsidRDefault="00E04647" w:rsidP="00383D31">
      <w:pPr>
        <w:tabs>
          <w:tab w:val="left" w:pos="119"/>
        </w:tabs>
        <w:ind w:left="119" w:hanging="119"/>
      </w:pPr>
      <w:r w:rsidRPr="00EF54F8">
        <w:rPr>
          <w:rFonts w:ascii="新細明體" w:eastAsia="新細明體" w:hAnsi="新細明體" w:cs="Arial"/>
        </w:rPr>
        <w:t>17.</w:t>
      </w:r>
      <w:r w:rsidRPr="00EF54F8">
        <w:rPr>
          <w:rFonts w:hint="eastAsia"/>
        </w:rPr>
        <w:t>圖甲、乙、丙、丁四圖分別表示</w:t>
      </w:r>
      <w:r w:rsidRPr="00EF54F8">
        <w:t>1990</w:t>
      </w:r>
      <w:r w:rsidRPr="00EF54F8">
        <w:rPr>
          <w:rFonts w:hint="eastAsia"/>
        </w:rPr>
        <w:t>年時四個國家十萬人口以上都市的規模分布圖，請問：</w:t>
      </w:r>
      <w:r w:rsidRPr="00EF54F8">
        <w:br/>
      </w:r>
      <w:r w:rsidR="00EF54F8" w:rsidRPr="00EF54F8">
        <w:rPr>
          <w:noProof/>
        </w:rPr>
        <w:drawing>
          <wp:inline distT="0" distB="0" distL="0" distR="0">
            <wp:extent cx="4276725" cy="2609850"/>
            <wp:effectExtent l="0" t="0" r="9525" b="0"/>
            <wp:docPr id="21" name="圖片 21" descr="12-3-題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-3-題-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48.</w:t>
      </w:r>
      <w:r w:rsidRPr="00EF54F8">
        <w:rPr>
          <w:rFonts w:hint="eastAsia"/>
        </w:rPr>
        <w:t>甲、乙、丙、丁四圖中，哪一幅最可能是</w:t>
      </w:r>
      <w:r w:rsidRPr="00EF54F8">
        <w:t>1990</w:t>
      </w:r>
      <w:r w:rsidRPr="00EF54F8">
        <w:rPr>
          <w:rFonts w:hint="eastAsia"/>
        </w:rPr>
        <w:t xml:space="preserve">年中國大陸的都市規模分布型態？　</w:t>
      </w:r>
    </w:p>
    <w:p w:rsidR="00E04647" w:rsidRPr="00EF54F8" w:rsidRDefault="00E04647" w:rsidP="00383D31">
      <w:pPr>
        <w:tabs>
          <w:tab w:val="left" w:pos="119"/>
        </w:tabs>
        <w:ind w:left="119" w:hanging="119"/>
        <w:rPr>
          <w:rFonts w:hint="eastAsia"/>
        </w:rPr>
      </w:pP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49.</w:t>
      </w:r>
      <w:r w:rsidRPr="00EF54F8">
        <w:rPr>
          <w:rFonts w:hint="eastAsia"/>
        </w:rPr>
        <w:t xml:space="preserve">哪一個國家「經濟高度依賴世界價格」的色彩最濃厚？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  <w:r w:rsidRPr="00EF54F8">
        <w:br/>
      </w:r>
      <w:r w:rsidRPr="00EF54F8">
        <w:rPr>
          <w:rFonts w:hint="eastAsia"/>
        </w:rPr>
        <w:t>（　　　）</w:t>
      </w:r>
      <w:r w:rsidR="005B3732" w:rsidRPr="00EF54F8">
        <w:rPr>
          <w:rFonts w:hint="eastAsia"/>
        </w:rPr>
        <w:t>50.</w:t>
      </w:r>
      <w:r w:rsidRPr="00EF54F8">
        <w:rPr>
          <w:rFonts w:hint="eastAsia"/>
        </w:rPr>
        <w:t xml:space="preserve">在中國大陸歷史上，北宋的都市規模分布型態，和圖中的哪一種型態最類似？　</w:t>
      </w:r>
      <w:r w:rsidRPr="00EF54F8">
        <w:t>(A)</w:t>
      </w:r>
      <w:r w:rsidRPr="00EF54F8">
        <w:rPr>
          <w:rFonts w:hint="eastAsia"/>
        </w:rPr>
        <w:t xml:space="preserve">甲　</w:t>
      </w:r>
      <w:r w:rsidRPr="00EF54F8">
        <w:t>(B)</w:t>
      </w:r>
      <w:r w:rsidRPr="00EF54F8">
        <w:rPr>
          <w:rFonts w:hint="eastAsia"/>
        </w:rPr>
        <w:t xml:space="preserve">乙　</w:t>
      </w:r>
      <w:r w:rsidRPr="00EF54F8">
        <w:t>(C)</w:t>
      </w:r>
      <w:r w:rsidRPr="00EF54F8">
        <w:rPr>
          <w:rFonts w:hint="eastAsia"/>
        </w:rPr>
        <w:t xml:space="preserve">丙　</w:t>
      </w:r>
      <w:r w:rsidRPr="00EF54F8">
        <w:t>(D)</w:t>
      </w:r>
      <w:r w:rsidRPr="00EF54F8">
        <w:rPr>
          <w:rFonts w:hint="eastAsia"/>
        </w:rPr>
        <w:t>丁。</w:t>
      </w:r>
    </w:p>
    <w:p w:rsidR="00E04647" w:rsidRPr="00EF54F8" w:rsidRDefault="00E04647" w:rsidP="00E04647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</w:rPr>
      </w:pPr>
      <w:r w:rsidRPr="00EF54F8">
        <w:rPr>
          <w:rFonts w:ascii="新細明體" w:eastAsia="新細明體" w:hAnsi="新細明體" w:cs="Arial" w:hint="eastAsia"/>
          <w:vanish/>
        </w:rPr>
        <w:t>【</w:t>
      </w:r>
      <w:r w:rsidRPr="00EF54F8">
        <w:rPr>
          <w:rFonts w:eastAsia="新細明體" w:hint="eastAsia"/>
          <w:vanish/>
          <w:sz w:val="24"/>
        </w:rPr>
        <w:t>學測</w:t>
      </w:r>
      <w:r w:rsidRPr="00EF54F8">
        <w:rPr>
          <w:rFonts w:ascii="新細明體" w:eastAsia="新細明體" w:hAnsi="新細明體" w:cs="Arial" w:hint="eastAsia"/>
          <w:vanish/>
        </w:rPr>
        <w:t>】</w:t>
      </w:r>
    </w:p>
    <w:p w:rsidR="00E04647" w:rsidRPr="00EF54F8" w:rsidRDefault="00E04647" w:rsidP="00E04647">
      <w:pPr>
        <w:tabs>
          <w:tab w:val="left" w:pos="119"/>
        </w:tabs>
        <w:rPr>
          <w:rFonts w:ascii="新細明體" w:eastAsia="新細明體" w:hAnsi="新細明體" w:cs="Arial" w:hint="eastAsia"/>
        </w:rPr>
      </w:pPr>
    </w:p>
    <w:sectPr w:rsidR="00E04647" w:rsidRPr="00EF54F8" w:rsidSect="00E04647">
      <w:type w:val="continuous"/>
      <w:pgSz w:w="20636" w:h="14570" w:orient="landscape" w:code="9"/>
      <w:pgMar w:top="567" w:right="567" w:bottom="567" w:left="567" w:header="0" w:footer="510" w:gutter="0"/>
      <w:cols w:num="2" w:sep="1" w:space="425"/>
      <w:docGrid w:type="linesAndChars" w:linePitch="413" w:charSpace="-11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47" w:rsidRDefault="00E04647">
      <w:r>
        <w:separator/>
      </w:r>
    </w:p>
  </w:endnote>
  <w:endnote w:type="continuationSeparator" w:id="0">
    <w:p w:rsidR="00E04647" w:rsidRDefault="00E0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052D5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052D53" w:rsidRDefault="00052D5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052D53">
    <w:pPr>
      <w:pStyle w:val="a3"/>
      <w:jc w:val="center"/>
      <w:rPr>
        <w:rFonts w:hint="eastAsia"/>
        <w:sz w:val="22"/>
        <w:szCs w:val="22"/>
      </w:rPr>
    </w:pPr>
    <w:r>
      <w:rPr>
        <w:rFonts w:hint="eastAsia"/>
        <w:sz w:val="22"/>
        <w:szCs w:val="22"/>
      </w:rPr>
      <w:t>－</w:t>
    </w:r>
    <w:r>
      <w:rPr>
        <w:rFonts w:hint="eastAsia"/>
        <w:sz w:val="22"/>
        <w:szCs w:val="22"/>
      </w:rPr>
      <w:t xml:space="preserve"> </w:t>
    </w:r>
    <w:r>
      <w:rPr>
        <w:rStyle w:val="a4"/>
        <w:sz w:val="22"/>
        <w:szCs w:val="22"/>
      </w:rPr>
      <w:fldChar w:fldCharType="begin"/>
    </w:r>
    <w:r>
      <w:rPr>
        <w:rStyle w:val="a4"/>
        <w:sz w:val="22"/>
        <w:szCs w:val="22"/>
      </w:rPr>
      <w:instrText xml:space="preserve"> PAGE </w:instrText>
    </w:r>
    <w:r>
      <w:rPr>
        <w:rStyle w:val="a4"/>
        <w:sz w:val="22"/>
        <w:szCs w:val="22"/>
      </w:rPr>
      <w:fldChar w:fldCharType="separate"/>
    </w:r>
    <w:r w:rsidR="00383D31">
      <w:rPr>
        <w:rStyle w:val="a4"/>
        <w:noProof/>
        <w:sz w:val="22"/>
        <w:szCs w:val="22"/>
      </w:rPr>
      <w:t>4</w:t>
    </w:r>
    <w:r>
      <w:rPr>
        <w:rStyle w:val="a4"/>
        <w:sz w:val="22"/>
        <w:szCs w:val="22"/>
      </w:rPr>
      <w:fldChar w:fldCharType="end"/>
    </w:r>
    <w:r>
      <w:rPr>
        <w:rStyle w:val="a4"/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－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47" w:rsidRDefault="00E04647">
      <w:r>
        <w:separator/>
      </w:r>
    </w:p>
  </w:footnote>
  <w:footnote w:type="continuationSeparator" w:id="0">
    <w:p w:rsidR="00E04647" w:rsidRDefault="00E046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647"/>
    <w:rsid w:val="00052D53"/>
    <w:rsid w:val="0009519C"/>
    <w:rsid w:val="00140096"/>
    <w:rsid w:val="00383D31"/>
    <w:rsid w:val="00567026"/>
    <w:rsid w:val="005B3732"/>
    <w:rsid w:val="0070556A"/>
    <w:rsid w:val="008D2DAB"/>
    <w:rsid w:val="00902CD4"/>
    <w:rsid w:val="00AB73B6"/>
    <w:rsid w:val="00D74131"/>
    <w:rsid w:val="00E04647"/>
    <w:rsid w:val="00EB5CE1"/>
    <w:rsid w:val="00EF54F8"/>
    <w:rsid w:val="00F12A2E"/>
    <w:rsid w:val="00F71B36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4E9671-C76E-48C1-B353-970CA932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F54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F54F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oleObject" Target="embeddings/Microsoft_Word_97_-_2003___1.doc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Microsoft_Word_97_-_2003___2.doc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A7E00-3A35-48E6-8AAD-DB24E3309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Papert2</Template>
  <TotalTime>164</TotalTime>
  <Pages>4</Pages>
  <Words>3197</Words>
  <Characters>1350</Characters>
  <Application>Microsoft Office Word</Application>
  <DocSecurity>0</DocSecurity>
  <Lines>11</Lines>
  <Paragraphs>9</Paragraphs>
  <ScaleCrop>false</ScaleCrop>
  <Company>龍騰文化</Company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cp:lastPrinted>2018-03-23T08:57:00Z</cp:lastPrinted>
  <dcterms:created xsi:type="dcterms:W3CDTF">2018-03-23T06:19:00Z</dcterms:created>
  <dcterms:modified xsi:type="dcterms:W3CDTF">2018-03-23T09:03:00Z</dcterms:modified>
</cp:coreProperties>
</file>